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72BB44" w14:textId="77777777" w:rsidR="00F756EC" w:rsidRDefault="00F756EC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color w:val="2E2A25"/>
          <w:sz w:val="32"/>
          <w:szCs w:val="32"/>
          <w:lang w:eastAsia="fr-CH"/>
        </w:rPr>
      </w:pPr>
      <w:bookmarkStart w:id="0" w:name="_GoBack"/>
      <w:bookmarkEnd w:id="0"/>
    </w:p>
    <w:p w14:paraId="1475EFAA" w14:textId="278D2255" w:rsidR="00B32D55" w:rsidRPr="00F756EC" w:rsidRDefault="00F06E78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color w:val="2E2A25"/>
          <w:sz w:val="32"/>
          <w:szCs w:val="32"/>
          <w:lang w:eastAsia="fr-CH"/>
        </w:rPr>
      </w:pPr>
      <w:r>
        <w:rPr>
          <w:rFonts w:eastAsia="Times New Roman" w:cs="Arial"/>
          <w:b/>
          <w:color w:val="2E2A25"/>
          <w:sz w:val="32"/>
          <w:szCs w:val="32"/>
          <w:lang w:eastAsia="fr-CH"/>
        </w:rPr>
        <w:t xml:space="preserve">Féminisation des noms de rue : </w:t>
      </w:r>
      <w:r w:rsidR="00C927BB">
        <w:rPr>
          <w:rFonts w:eastAsia="Times New Roman" w:cs="Arial"/>
          <w:b/>
          <w:color w:val="2E2A25"/>
          <w:sz w:val="32"/>
          <w:szCs w:val="32"/>
          <w:lang w:eastAsia="fr-CH"/>
        </w:rPr>
        <w:t>Formulaire d</w:t>
      </w:r>
      <w:r w:rsidR="00037440" w:rsidRPr="00F756EC">
        <w:rPr>
          <w:rFonts w:eastAsia="Times New Roman" w:cs="Arial"/>
          <w:b/>
          <w:color w:val="2E2A25"/>
          <w:sz w:val="32"/>
          <w:szCs w:val="32"/>
          <w:lang w:eastAsia="fr-CH"/>
        </w:rPr>
        <w:t>édommagement</w:t>
      </w:r>
      <w:r w:rsidR="00B32D55" w:rsidRPr="00F756EC">
        <w:rPr>
          <w:rFonts w:eastAsia="Times New Roman" w:cs="Arial"/>
          <w:b/>
          <w:color w:val="2E2A25"/>
          <w:sz w:val="32"/>
          <w:szCs w:val="32"/>
          <w:lang w:eastAsia="fr-CH"/>
        </w:rPr>
        <w:t xml:space="preserve"> </w:t>
      </w:r>
      <w:r>
        <w:rPr>
          <w:rFonts w:eastAsia="Times New Roman" w:cs="Arial"/>
          <w:b/>
          <w:color w:val="2E2A25"/>
          <w:sz w:val="32"/>
          <w:szCs w:val="32"/>
          <w:lang w:eastAsia="fr-CH"/>
        </w:rPr>
        <w:t>des</w:t>
      </w:r>
      <w:r w:rsidR="00B17AE0" w:rsidRPr="00F756EC">
        <w:rPr>
          <w:rFonts w:eastAsia="Times New Roman" w:cs="Arial"/>
          <w:b/>
          <w:color w:val="2E2A25"/>
          <w:sz w:val="32"/>
          <w:szCs w:val="32"/>
          <w:lang w:eastAsia="fr-CH"/>
        </w:rPr>
        <w:t xml:space="preserve"> entreprise</w:t>
      </w:r>
      <w:r>
        <w:rPr>
          <w:rFonts w:eastAsia="Times New Roman" w:cs="Arial"/>
          <w:b/>
          <w:color w:val="2E2A25"/>
          <w:sz w:val="32"/>
          <w:szCs w:val="32"/>
          <w:lang w:eastAsia="fr-CH"/>
        </w:rPr>
        <w:t>s</w:t>
      </w:r>
    </w:p>
    <w:p w14:paraId="76F9D03E" w14:textId="77777777" w:rsidR="00B32D55" w:rsidRPr="00F756EC" w:rsidRDefault="00B32D55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2E2A25"/>
          <w:sz w:val="24"/>
          <w:lang w:eastAsia="fr-CH"/>
        </w:rPr>
      </w:pPr>
    </w:p>
    <w:p w14:paraId="65ADED2C" w14:textId="77777777" w:rsidR="00F756EC" w:rsidRDefault="00F756EC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color w:val="2E2A25"/>
          <w:sz w:val="22"/>
          <w:lang w:eastAsia="fr-CH"/>
        </w:rPr>
      </w:pPr>
    </w:p>
    <w:p w14:paraId="18F3192B" w14:textId="0254C60C" w:rsidR="006775C5" w:rsidRPr="00356023" w:rsidRDefault="006775C5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color w:val="2E2A25"/>
          <w:sz w:val="26"/>
          <w:szCs w:val="26"/>
          <w:lang w:eastAsia="fr-CH"/>
        </w:rPr>
      </w:pPr>
      <w:r w:rsidRPr="00356023">
        <w:rPr>
          <w:rFonts w:eastAsia="Times New Roman" w:cs="Arial"/>
          <w:b/>
          <w:color w:val="2E2A25"/>
          <w:sz w:val="26"/>
          <w:szCs w:val="26"/>
          <w:lang w:eastAsia="fr-CH"/>
        </w:rPr>
        <w:t>Informations générales</w:t>
      </w:r>
    </w:p>
    <w:p w14:paraId="2605A02A" w14:textId="77777777" w:rsidR="00F756EC" w:rsidRDefault="00F756EC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</w:p>
    <w:p w14:paraId="507D1FE8" w14:textId="04A5F7F6" w:rsidR="00864093" w:rsidRPr="00F756EC" w:rsidRDefault="00F06E78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  <w:r>
        <w:rPr>
          <w:rFonts w:cs="Arial"/>
          <w:sz w:val="22"/>
        </w:rPr>
        <w:t xml:space="preserve">La </w:t>
      </w:r>
      <w:r w:rsidR="00925EA2">
        <w:rPr>
          <w:rFonts w:cs="Arial"/>
          <w:sz w:val="22"/>
        </w:rPr>
        <w:t>stratégie</w:t>
      </w:r>
      <w:r>
        <w:rPr>
          <w:rFonts w:cs="Arial"/>
          <w:sz w:val="22"/>
        </w:rPr>
        <w:t xml:space="preserve"> menée par la Municipalité visant à </w:t>
      </w:r>
      <w:r w:rsidR="00925EA2">
        <w:rPr>
          <w:rFonts w:cs="Arial"/>
          <w:sz w:val="22"/>
        </w:rPr>
        <w:t>féminiser</w:t>
      </w:r>
      <w:r>
        <w:rPr>
          <w:rFonts w:cs="Arial"/>
          <w:sz w:val="22"/>
        </w:rPr>
        <w:t xml:space="preserve"> les espaces publics a pour conséquence le changement de certains noms de rue. </w:t>
      </w:r>
      <w:r w:rsidR="00164312" w:rsidRPr="00F756EC">
        <w:rPr>
          <w:rFonts w:cs="Arial"/>
          <w:sz w:val="22"/>
        </w:rPr>
        <w:t xml:space="preserve">La </w:t>
      </w:r>
      <w:r>
        <w:rPr>
          <w:rFonts w:cs="Arial"/>
          <w:sz w:val="22"/>
        </w:rPr>
        <w:t>Ville</w:t>
      </w:r>
      <w:r w:rsidRPr="00F756EC">
        <w:rPr>
          <w:rFonts w:cs="Arial"/>
          <w:sz w:val="22"/>
        </w:rPr>
        <w:t xml:space="preserve"> </w:t>
      </w:r>
      <w:r w:rsidR="00164312" w:rsidRPr="00F756EC">
        <w:rPr>
          <w:rFonts w:cs="Arial"/>
          <w:sz w:val="22"/>
        </w:rPr>
        <w:t>de Lausanne est consciente des coûts engendrés par un changement d’adresse</w:t>
      </w:r>
      <w:r>
        <w:rPr>
          <w:rFonts w:cs="Arial"/>
          <w:sz w:val="22"/>
        </w:rPr>
        <w:t xml:space="preserve"> pour les entreprises concernées</w:t>
      </w:r>
      <w:r w:rsidR="00164312" w:rsidRPr="00F756EC">
        <w:rPr>
          <w:rFonts w:cs="Arial"/>
          <w:sz w:val="22"/>
        </w:rPr>
        <w:t xml:space="preserve">. C’est pourquoi, </w:t>
      </w:r>
      <w:r>
        <w:rPr>
          <w:rFonts w:cs="Arial"/>
          <w:sz w:val="22"/>
        </w:rPr>
        <w:t>elle</w:t>
      </w:r>
      <w:r w:rsidR="00164312" w:rsidRPr="00F756EC">
        <w:rPr>
          <w:rFonts w:cs="Arial"/>
          <w:sz w:val="22"/>
        </w:rPr>
        <w:t xml:space="preserve"> </w:t>
      </w:r>
      <w:r w:rsidR="00864093" w:rsidRPr="00F756EC">
        <w:rPr>
          <w:rFonts w:cs="Arial"/>
          <w:sz w:val="22"/>
        </w:rPr>
        <w:t xml:space="preserve">prend en charge le coût du changement d’adresse au registre du commerce (réquisition) si l’entreprise y figure. </w:t>
      </w:r>
    </w:p>
    <w:p w14:paraId="46CCAFBB" w14:textId="77777777" w:rsidR="00864093" w:rsidRPr="00F756EC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</w:p>
    <w:p w14:paraId="3C438F4C" w14:textId="7E6DE9B9" w:rsidR="00B32D55" w:rsidRPr="00F756EC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  <w:r w:rsidRPr="00F756EC">
        <w:rPr>
          <w:rFonts w:cs="Arial"/>
          <w:sz w:val="22"/>
        </w:rPr>
        <w:t xml:space="preserve">Elle </w:t>
      </w:r>
      <w:r w:rsidR="00A11A0A" w:rsidRPr="00F756EC">
        <w:rPr>
          <w:rFonts w:cs="Arial"/>
          <w:sz w:val="22"/>
        </w:rPr>
        <w:t xml:space="preserve">propose </w:t>
      </w:r>
      <w:r w:rsidR="00C909BC">
        <w:rPr>
          <w:rFonts w:cs="Arial"/>
          <w:sz w:val="22"/>
        </w:rPr>
        <w:t xml:space="preserve">en plus </w:t>
      </w:r>
      <w:r w:rsidR="00A11A0A" w:rsidRPr="00F756EC">
        <w:rPr>
          <w:rFonts w:cs="Arial"/>
          <w:sz w:val="22"/>
        </w:rPr>
        <w:t xml:space="preserve">aux entreprises un forfait de </w:t>
      </w:r>
      <w:r w:rsidR="00A11A0A" w:rsidRPr="00F756EC">
        <w:rPr>
          <w:rFonts w:cs="Arial"/>
          <w:b/>
          <w:sz w:val="22"/>
          <w:u w:val="single"/>
        </w:rPr>
        <w:t>CHF 200</w:t>
      </w:r>
      <w:r w:rsidR="00F756EC">
        <w:rPr>
          <w:rFonts w:cs="Arial"/>
          <w:b/>
          <w:sz w:val="22"/>
          <w:u w:val="single"/>
        </w:rPr>
        <w:t>.-</w:t>
      </w:r>
      <w:r w:rsidR="00A11A0A" w:rsidRPr="00F756EC">
        <w:rPr>
          <w:rFonts w:cs="Arial"/>
          <w:sz w:val="22"/>
        </w:rPr>
        <w:t xml:space="preserve"> </w:t>
      </w:r>
      <w:r w:rsidR="00164312" w:rsidRPr="00F756EC">
        <w:rPr>
          <w:rFonts w:cs="Arial"/>
          <w:sz w:val="22"/>
        </w:rPr>
        <w:t>pour</w:t>
      </w:r>
      <w:r w:rsidR="00A11A0A" w:rsidRPr="00F756EC">
        <w:rPr>
          <w:rFonts w:cs="Arial"/>
          <w:sz w:val="22"/>
        </w:rPr>
        <w:t xml:space="preserve"> </w:t>
      </w:r>
      <w:r w:rsidR="009E228D">
        <w:rPr>
          <w:rFonts w:cs="Arial"/>
          <w:sz w:val="22"/>
        </w:rPr>
        <w:t>les dédommager et couvrir une partie d</w:t>
      </w:r>
      <w:r w:rsidR="00164312" w:rsidRPr="00F756EC">
        <w:rPr>
          <w:rFonts w:cs="Arial"/>
          <w:sz w:val="22"/>
        </w:rPr>
        <w:t xml:space="preserve">es </w:t>
      </w:r>
      <w:r w:rsidR="00A11A0A" w:rsidRPr="00F756EC">
        <w:rPr>
          <w:rFonts w:cs="Arial"/>
          <w:sz w:val="22"/>
        </w:rPr>
        <w:t>coûts (ex: commande de nouvelles cartes de visite, etc.).</w:t>
      </w:r>
    </w:p>
    <w:p w14:paraId="01898F8A" w14:textId="77777777" w:rsidR="00A11A0A" w:rsidRPr="00F756EC" w:rsidRDefault="00A11A0A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</w:p>
    <w:p w14:paraId="2DEF24BB" w14:textId="6817346B" w:rsidR="00164312" w:rsidRPr="00746C05" w:rsidRDefault="00164312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sz w:val="26"/>
          <w:szCs w:val="26"/>
          <w:lang w:eastAsia="fr-CH"/>
        </w:rPr>
      </w:pPr>
      <w:r w:rsidRPr="00746C05">
        <w:rPr>
          <w:rFonts w:eastAsia="Times New Roman" w:cs="Arial"/>
          <w:b/>
          <w:sz w:val="26"/>
          <w:szCs w:val="26"/>
          <w:lang w:eastAsia="fr-CH"/>
        </w:rPr>
        <w:t>Conditions pour avoir droit au dédommagement</w:t>
      </w:r>
    </w:p>
    <w:p w14:paraId="2DBDC7AD" w14:textId="77777777" w:rsidR="00F756EC" w:rsidRDefault="00F756EC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000000"/>
          <w:sz w:val="22"/>
          <w:lang w:eastAsia="fr-CH"/>
        </w:rPr>
      </w:pPr>
    </w:p>
    <w:p w14:paraId="60860611" w14:textId="4F46A2FC" w:rsidR="00A11A0A" w:rsidRPr="00F756EC" w:rsidRDefault="006775C5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000000"/>
          <w:sz w:val="22"/>
          <w:lang w:eastAsia="fr-CH"/>
        </w:rPr>
      </w:pPr>
      <w:r w:rsidRPr="00F756EC">
        <w:rPr>
          <w:rFonts w:eastAsia="Times New Roman" w:cs="Arial"/>
          <w:color w:val="000000"/>
          <w:sz w:val="22"/>
          <w:lang w:eastAsia="fr-CH"/>
        </w:rPr>
        <w:t xml:space="preserve">Seules les entreprises </w:t>
      </w:r>
      <w:r w:rsidR="00680AE5" w:rsidRPr="00F756EC">
        <w:rPr>
          <w:rFonts w:eastAsia="Times New Roman" w:cs="Arial"/>
          <w:color w:val="000000"/>
          <w:sz w:val="22"/>
          <w:lang w:eastAsia="fr-CH"/>
        </w:rPr>
        <w:t xml:space="preserve">directement </w:t>
      </w:r>
      <w:r w:rsidRPr="00F756EC">
        <w:rPr>
          <w:rFonts w:eastAsia="Times New Roman" w:cs="Arial"/>
          <w:color w:val="000000"/>
          <w:sz w:val="22"/>
          <w:lang w:eastAsia="fr-CH"/>
        </w:rPr>
        <w:t xml:space="preserve">impactées </w:t>
      </w:r>
      <w:r w:rsidR="00680AE5" w:rsidRPr="00F756EC">
        <w:rPr>
          <w:rFonts w:eastAsia="Times New Roman" w:cs="Arial"/>
          <w:color w:val="000000"/>
          <w:sz w:val="22"/>
          <w:lang w:eastAsia="fr-CH"/>
        </w:rPr>
        <w:t xml:space="preserve">par un changement d’adresse </w:t>
      </w:r>
      <w:r w:rsidRPr="00F756EC">
        <w:rPr>
          <w:rFonts w:eastAsia="Times New Roman" w:cs="Arial"/>
          <w:color w:val="000000"/>
          <w:sz w:val="22"/>
          <w:lang w:eastAsia="fr-CH"/>
        </w:rPr>
        <w:t xml:space="preserve">dans le cadre du projet </w:t>
      </w:r>
      <w:r w:rsidR="00D167EA">
        <w:rPr>
          <w:rFonts w:eastAsia="Times New Roman" w:cs="Arial"/>
          <w:color w:val="000000"/>
          <w:sz w:val="22"/>
          <w:lang w:eastAsia="fr-CH"/>
        </w:rPr>
        <w:t>de féminisation des noms de rue</w:t>
      </w:r>
      <w:r w:rsidRPr="00F756EC">
        <w:rPr>
          <w:rFonts w:eastAsia="Times New Roman" w:cs="Arial"/>
          <w:color w:val="000000"/>
          <w:sz w:val="22"/>
          <w:lang w:eastAsia="fr-CH"/>
        </w:rPr>
        <w:t xml:space="preserve"> de la Ville de Lausanne peuvent prétendre à ce dédommagement. </w:t>
      </w:r>
      <w:r w:rsidR="00680AE5" w:rsidRPr="00F756EC">
        <w:rPr>
          <w:rFonts w:eastAsia="Times New Roman" w:cs="Arial"/>
          <w:color w:val="000000"/>
          <w:sz w:val="22"/>
          <w:lang w:eastAsia="fr-CH"/>
        </w:rPr>
        <w:t xml:space="preserve">Il s’agit des entreprises ayant une adresse (siège, succursale, point de vente effectif) dans une des rues concernées. </w:t>
      </w:r>
    </w:p>
    <w:p w14:paraId="363499A4" w14:textId="77777777" w:rsidR="00F756EC" w:rsidRDefault="00F756EC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000000"/>
          <w:sz w:val="22"/>
          <w:lang w:eastAsia="fr-CH"/>
        </w:rPr>
      </w:pPr>
    </w:p>
    <w:p w14:paraId="17556960" w14:textId="4811734F" w:rsidR="00864093" w:rsidRPr="00F756EC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000000"/>
          <w:sz w:val="22"/>
          <w:lang w:eastAsia="fr-CH"/>
        </w:rPr>
      </w:pPr>
      <w:r w:rsidRPr="00F756EC">
        <w:rPr>
          <w:rFonts w:eastAsia="Times New Roman" w:cs="Arial"/>
          <w:color w:val="000000"/>
          <w:sz w:val="22"/>
          <w:lang w:eastAsia="fr-CH"/>
        </w:rPr>
        <w:t xml:space="preserve">La Commune de Lausanne n’entrera pas en matière pour des demandes additionnelles. </w:t>
      </w:r>
    </w:p>
    <w:p w14:paraId="28959EF5" w14:textId="77777777" w:rsidR="00356023" w:rsidRDefault="00356023" w:rsidP="00356023">
      <w:pPr>
        <w:spacing w:after="0" w:line="240" w:lineRule="auto"/>
        <w:jc w:val="left"/>
        <w:rPr>
          <w:rFonts w:cs="Arial"/>
          <w:b/>
          <w:color w:val="000000"/>
          <w:sz w:val="22"/>
          <w:lang w:eastAsia="fr-CH"/>
        </w:rPr>
      </w:pPr>
    </w:p>
    <w:p w14:paraId="20C63831" w14:textId="77777777" w:rsidR="0071563F" w:rsidRPr="00746C05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sz w:val="22"/>
          <w:lang w:eastAsia="fr-CH"/>
        </w:rPr>
      </w:pPr>
      <w:r w:rsidRPr="00746C05">
        <w:rPr>
          <w:rFonts w:cs="Arial"/>
          <w:sz w:val="22"/>
        </w:rPr>
        <w:t xml:space="preserve">Pour demander ce dédommagement, l’entreprise doit remplir ce document et le </w:t>
      </w:r>
      <w:r w:rsidRPr="00746C05">
        <w:rPr>
          <w:rFonts w:eastAsia="Times New Roman" w:cs="Arial"/>
          <w:sz w:val="22"/>
          <w:lang w:eastAsia="fr-CH"/>
        </w:rPr>
        <w:t>renvoyer au Bureau de l’égalité de la Ville de Lausanne par:</w:t>
      </w:r>
    </w:p>
    <w:p w14:paraId="6F666EAA" w14:textId="77777777" w:rsidR="0071563F" w:rsidRPr="00746C05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sz w:val="22"/>
          <w:lang w:eastAsia="fr-CH"/>
        </w:rPr>
      </w:pPr>
    </w:p>
    <w:p w14:paraId="47B058CF" w14:textId="77777777" w:rsidR="0071563F" w:rsidRPr="00746C05" w:rsidRDefault="0071563F" w:rsidP="0071563F">
      <w:pPr>
        <w:pStyle w:val="Paragraphedeliste"/>
        <w:numPr>
          <w:ilvl w:val="0"/>
          <w:numId w:val="7"/>
        </w:numPr>
        <w:shd w:val="clear" w:color="auto" w:fill="FFFFFF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 xml:space="preserve">email à : </w:t>
      </w:r>
      <w:hyperlink r:id="rId11" w:history="1">
        <w:r w:rsidRPr="00F756EC">
          <w:rPr>
            <w:rStyle w:val="Lienhypertexte"/>
            <w:rFonts w:ascii="Arial" w:eastAsia="Times New Roman" w:hAnsi="Arial" w:cs="Arial"/>
            <w:lang w:eastAsia="fr-CH"/>
          </w:rPr>
          <w:t>egalite@lausanne.ch</w:t>
        </w:r>
      </w:hyperlink>
      <w:r>
        <w:rPr>
          <w:rStyle w:val="Lienhypertexte"/>
          <w:rFonts w:ascii="Arial" w:eastAsia="Times New Roman" w:hAnsi="Arial" w:cs="Arial"/>
          <w:lang w:eastAsia="fr-CH"/>
        </w:rPr>
        <w:br/>
      </w:r>
      <w:r>
        <w:rPr>
          <w:rStyle w:val="Lienhypertexte"/>
          <w:rFonts w:ascii="Arial" w:eastAsia="Times New Roman" w:hAnsi="Arial" w:cs="Arial"/>
          <w:lang w:eastAsia="fr-CH"/>
        </w:rPr>
        <w:br/>
      </w:r>
      <w:r w:rsidRPr="00746C05">
        <w:rPr>
          <w:rStyle w:val="Lienhypertexte"/>
          <w:rFonts w:ascii="Arial" w:eastAsia="Times New Roman" w:hAnsi="Arial" w:cs="Arial"/>
          <w:color w:val="auto"/>
          <w:u w:val="none"/>
          <w:lang w:eastAsia="fr-CH"/>
        </w:rPr>
        <w:t>ou</w:t>
      </w:r>
    </w:p>
    <w:p w14:paraId="534BCA26" w14:textId="77777777" w:rsidR="0071563F" w:rsidRPr="00746C05" w:rsidRDefault="0071563F" w:rsidP="0071563F">
      <w:pPr>
        <w:pStyle w:val="Paragraphedeliste"/>
        <w:numPr>
          <w:ilvl w:val="0"/>
          <w:numId w:val="7"/>
        </w:numPr>
        <w:shd w:val="clear" w:color="auto" w:fill="FFFFFF"/>
        <w:spacing w:before="120"/>
        <w:ind w:left="714" w:hanging="357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courrier postal à :</w:t>
      </w:r>
    </w:p>
    <w:p w14:paraId="1D97028D" w14:textId="77777777" w:rsidR="0071563F" w:rsidRPr="00746C05" w:rsidRDefault="0071563F" w:rsidP="0071563F">
      <w:pPr>
        <w:pStyle w:val="Paragraphedeliste"/>
        <w:shd w:val="clear" w:color="auto" w:fill="FFFFFF"/>
        <w:spacing w:before="120"/>
        <w:ind w:left="1418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Bureau de l’égalité</w:t>
      </w:r>
    </w:p>
    <w:p w14:paraId="4549A088" w14:textId="77777777" w:rsidR="0071563F" w:rsidRPr="00746C05" w:rsidRDefault="0071563F" w:rsidP="0071563F">
      <w:pPr>
        <w:pStyle w:val="Paragraphedeliste"/>
        <w:shd w:val="clear" w:color="auto" w:fill="FFFFFF"/>
        <w:ind w:left="1418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Place de la Louve 1</w:t>
      </w:r>
    </w:p>
    <w:p w14:paraId="34A05BEC" w14:textId="77777777" w:rsidR="0071563F" w:rsidRPr="00746C05" w:rsidRDefault="0071563F" w:rsidP="0071563F">
      <w:pPr>
        <w:pStyle w:val="Paragraphedeliste"/>
        <w:shd w:val="clear" w:color="auto" w:fill="FFFFFF"/>
        <w:ind w:left="1418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CP 6904</w:t>
      </w:r>
    </w:p>
    <w:p w14:paraId="06F33066" w14:textId="46866B83" w:rsidR="0071563F" w:rsidRPr="00746C05" w:rsidRDefault="000F2FFA" w:rsidP="0071563F">
      <w:pPr>
        <w:pStyle w:val="Paragraphedeliste"/>
        <w:shd w:val="clear" w:color="auto" w:fill="FFFFFF"/>
        <w:ind w:left="1418"/>
        <w:textAlignment w:val="baseline"/>
        <w:rPr>
          <w:rFonts w:ascii="Arial" w:eastAsia="Times New Roman" w:hAnsi="Arial" w:cs="Arial"/>
          <w:lang w:eastAsia="fr-CH"/>
        </w:rPr>
      </w:pPr>
      <w:r>
        <w:rPr>
          <w:rFonts w:ascii="Arial" w:eastAsia="Times New Roman" w:hAnsi="Arial" w:cs="Arial"/>
          <w:lang w:eastAsia="fr-CH"/>
        </w:rPr>
        <w:t>1001</w:t>
      </w:r>
      <w:r w:rsidR="0071563F" w:rsidRPr="00746C05">
        <w:rPr>
          <w:rFonts w:ascii="Arial" w:eastAsia="Times New Roman" w:hAnsi="Arial" w:cs="Arial"/>
          <w:lang w:eastAsia="fr-CH"/>
        </w:rPr>
        <w:t xml:space="preserve"> Lausanne</w:t>
      </w:r>
    </w:p>
    <w:p w14:paraId="3A946D5B" w14:textId="77777777" w:rsidR="0071563F" w:rsidRPr="00F756EC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2E2A25"/>
          <w:sz w:val="22"/>
          <w:lang w:eastAsia="fr-CH"/>
        </w:rPr>
      </w:pPr>
    </w:p>
    <w:p w14:paraId="6B340DA7" w14:textId="5E1AF3DB" w:rsidR="0071563F" w:rsidRPr="00F756EC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  <w:r w:rsidRPr="004338CD">
        <w:rPr>
          <w:rFonts w:eastAsia="Times New Roman" w:cs="Arial"/>
          <w:color w:val="000000"/>
          <w:sz w:val="22"/>
          <w:lang w:eastAsia="fr-CH"/>
        </w:rPr>
        <w:t xml:space="preserve">Le dédommagement ne pourra être demandé qu’à partir </w:t>
      </w:r>
      <w:r w:rsidR="00D167EA" w:rsidRPr="004338CD">
        <w:rPr>
          <w:rFonts w:eastAsia="Times New Roman" w:cs="Arial"/>
          <w:color w:val="000000"/>
          <w:sz w:val="22"/>
          <w:lang w:eastAsia="fr-CH"/>
        </w:rPr>
        <w:t xml:space="preserve">de la </w:t>
      </w:r>
      <w:r w:rsidRPr="004338CD">
        <w:rPr>
          <w:rFonts w:cs="Arial"/>
          <w:sz w:val="22"/>
        </w:rPr>
        <w:t xml:space="preserve">date d’entrée en vigueur du nouveau nom de rue et </w:t>
      </w:r>
      <w:r w:rsidR="007125F6" w:rsidRPr="004338CD">
        <w:rPr>
          <w:rFonts w:cs="Arial"/>
          <w:sz w:val="22"/>
        </w:rPr>
        <w:t>dans</w:t>
      </w:r>
      <w:r w:rsidR="00D167EA" w:rsidRPr="004338CD">
        <w:rPr>
          <w:rFonts w:cs="Arial"/>
          <w:sz w:val="22"/>
        </w:rPr>
        <w:t xml:space="preserve"> un délai d’une année</w:t>
      </w:r>
      <w:r w:rsidR="007125F6" w:rsidRPr="004338CD">
        <w:rPr>
          <w:rFonts w:cs="Arial"/>
          <w:sz w:val="22"/>
        </w:rPr>
        <w:t xml:space="preserve"> à</w:t>
      </w:r>
      <w:r w:rsidR="00D167EA" w:rsidRPr="004338CD">
        <w:rPr>
          <w:rFonts w:cs="Arial"/>
          <w:sz w:val="22"/>
        </w:rPr>
        <w:t xml:space="preserve"> partir de cette date</w:t>
      </w:r>
      <w:r w:rsidRPr="004338CD">
        <w:rPr>
          <w:rFonts w:cs="Arial"/>
          <w:sz w:val="22"/>
        </w:rPr>
        <w:t>.</w:t>
      </w:r>
      <w:r w:rsidRPr="00F756EC">
        <w:rPr>
          <w:rFonts w:cs="Arial"/>
          <w:sz w:val="22"/>
        </w:rPr>
        <w:t xml:space="preserve"> </w:t>
      </w:r>
    </w:p>
    <w:p w14:paraId="46FCB874" w14:textId="77777777" w:rsidR="0071563F" w:rsidRPr="00F756EC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</w:p>
    <w:p w14:paraId="683D0C7C" w14:textId="77777777" w:rsidR="0071563F" w:rsidRPr="00F756EC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000000"/>
          <w:sz w:val="22"/>
          <w:lang w:eastAsia="fr-CH"/>
        </w:rPr>
      </w:pPr>
      <w:r w:rsidRPr="00F756EC">
        <w:rPr>
          <w:rFonts w:cs="Arial"/>
          <w:sz w:val="22"/>
        </w:rPr>
        <w:lastRenderedPageBreak/>
        <w:t>Le paiement sera effectué dans u</w:t>
      </w:r>
      <w:r w:rsidRPr="00F756EC">
        <w:rPr>
          <w:rFonts w:eastAsia="Times New Roman" w:cs="Arial"/>
          <w:color w:val="000000"/>
          <w:sz w:val="22"/>
          <w:lang w:eastAsia="fr-CH"/>
        </w:rPr>
        <w:t xml:space="preserve">n délai de 60 jours dès réception du formulaire dûment complété. </w:t>
      </w:r>
    </w:p>
    <w:p w14:paraId="0914E2CB" w14:textId="77777777" w:rsidR="0071563F" w:rsidRDefault="0071563F" w:rsidP="0071563F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b/>
          <w:color w:val="2E2A25"/>
          <w:sz w:val="24"/>
          <w:szCs w:val="24"/>
          <w:lang w:eastAsia="fr-CH"/>
        </w:rPr>
      </w:pPr>
    </w:p>
    <w:p w14:paraId="20764078" w14:textId="77777777" w:rsidR="00356023" w:rsidRPr="00356023" w:rsidRDefault="00356023" w:rsidP="00356023">
      <w:pPr>
        <w:spacing w:after="0" w:line="240" w:lineRule="auto"/>
        <w:jc w:val="left"/>
        <w:rPr>
          <w:rFonts w:cs="Arial"/>
          <w:b/>
          <w:color w:val="000000"/>
          <w:sz w:val="26"/>
          <w:szCs w:val="26"/>
          <w:lang w:eastAsia="fr-CH"/>
        </w:rPr>
      </w:pPr>
      <w:r w:rsidRPr="00356023">
        <w:rPr>
          <w:rFonts w:cs="Arial"/>
          <w:b/>
          <w:color w:val="000000"/>
          <w:sz w:val="26"/>
          <w:szCs w:val="26"/>
          <w:lang w:eastAsia="fr-CH"/>
        </w:rPr>
        <w:t>Des questions?</w:t>
      </w:r>
    </w:p>
    <w:p w14:paraId="7393FB48" w14:textId="77777777" w:rsidR="00356023" w:rsidRPr="00F756EC" w:rsidRDefault="00356023" w:rsidP="00356023">
      <w:pPr>
        <w:pStyle w:val="Paragraphedeliste"/>
        <w:ind w:left="12"/>
        <w:rPr>
          <w:rFonts w:ascii="Arial" w:hAnsi="Arial" w:cs="Arial"/>
        </w:rPr>
      </w:pPr>
    </w:p>
    <w:p w14:paraId="0F1BE222" w14:textId="77777777" w:rsidR="00356023" w:rsidRDefault="00356023" w:rsidP="00356023">
      <w:pPr>
        <w:spacing w:after="0" w:line="240" w:lineRule="auto"/>
        <w:jc w:val="left"/>
        <w:rPr>
          <w:rFonts w:cs="Arial"/>
          <w:sz w:val="22"/>
        </w:rPr>
      </w:pPr>
      <w:r w:rsidRPr="00F756EC">
        <w:rPr>
          <w:rFonts w:cs="Arial"/>
          <w:color w:val="000000"/>
          <w:sz w:val="22"/>
          <w:lang w:eastAsia="fr-CH"/>
        </w:rPr>
        <w:t xml:space="preserve">Le Bureau de l’égalité est à disposition pour </w:t>
      </w:r>
      <w:r w:rsidRPr="00F756EC">
        <w:rPr>
          <w:rFonts w:cs="Arial"/>
          <w:sz w:val="22"/>
        </w:rPr>
        <w:t>répondre à vos questions</w:t>
      </w:r>
      <w:r>
        <w:rPr>
          <w:rFonts w:cs="Arial"/>
          <w:sz w:val="22"/>
        </w:rPr>
        <w:t> :</w:t>
      </w:r>
    </w:p>
    <w:p w14:paraId="3BBEF843" w14:textId="77777777" w:rsidR="00356023" w:rsidRPr="00F756EC" w:rsidRDefault="00356023" w:rsidP="00356023">
      <w:pPr>
        <w:spacing w:after="0" w:line="240" w:lineRule="auto"/>
        <w:jc w:val="left"/>
        <w:rPr>
          <w:rStyle w:val="Lienhypertexte"/>
          <w:rFonts w:cs="Arial"/>
          <w:color w:val="auto"/>
          <w:sz w:val="22"/>
          <w:u w:val="none"/>
        </w:rPr>
      </w:pPr>
    </w:p>
    <w:p w14:paraId="2846E7E0" w14:textId="77777777" w:rsidR="00356023" w:rsidRPr="00746C05" w:rsidRDefault="00356023" w:rsidP="00356023">
      <w:pPr>
        <w:pStyle w:val="Paragraphedeliste"/>
        <w:shd w:val="clear" w:color="auto" w:fill="FFFFFF"/>
        <w:ind w:left="709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Bureau de l’égalité</w:t>
      </w:r>
    </w:p>
    <w:p w14:paraId="433A456E" w14:textId="77777777" w:rsidR="00356023" w:rsidRPr="00746C05" w:rsidRDefault="00356023" w:rsidP="00356023">
      <w:pPr>
        <w:pStyle w:val="Paragraphedeliste"/>
        <w:shd w:val="clear" w:color="auto" w:fill="FFFFFF"/>
        <w:ind w:left="709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Place de la Louve 1</w:t>
      </w:r>
    </w:p>
    <w:p w14:paraId="2D866A9F" w14:textId="77777777" w:rsidR="00356023" w:rsidRPr="00746C05" w:rsidRDefault="00356023" w:rsidP="00356023">
      <w:pPr>
        <w:pStyle w:val="Paragraphedeliste"/>
        <w:shd w:val="clear" w:color="auto" w:fill="FFFFFF"/>
        <w:ind w:left="709"/>
        <w:textAlignment w:val="baseline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CP 6904</w:t>
      </w:r>
    </w:p>
    <w:p w14:paraId="18B5318D" w14:textId="33892096" w:rsidR="00356023" w:rsidRPr="00746C05" w:rsidRDefault="000F2FFA" w:rsidP="00356023">
      <w:pPr>
        <w:pStyle w:val="Paragraphedeliste"/>
        <w:shd w:val="clear" w:color="auto" w:fill="FFFFFF"/>
        <w:ind w:left="709"/>
        <w:textAlignment w:val="baseline"/>
        <w:rPr>
          <w:rFonts w:ascii="Arial" w:eastAsia="Times New Roman" w:hAnsi="Arial" w:cs="Arial"/>
          <w:lang w:eastAsia="fr-CH"/>
        </w:rPr>
      </w:pPr>
      <w:r>
        <w:rPr>
          <w:rFonts w:ascii="Arial" w:eastAsia="Times New Roman" w:hAnsi="Arial" w:cs="Arial"/>
          <w:lang w:eastAsia="fr-CH"/>
        </w:rPr>
        <w:t>1001</w:t>
      </w:r>
      <w:r w:rsidR="00356023" w:rsidRPr="00746C05">
        <w:rPr>
          <w:rFonts w:ascii="Arial" w:eastAsia="Times New Roman" w:hAnsi="Arial" w:cs="Arial"/>
          <w:lang w:eastAsia="fr-CH"/>
        </w:rPr>
        <w:t xml:space="preserve"> Lausanne</w:t>
      </w:r>
    </w:p>
    <w:p w14:paraId="7A3AB540" w14:textId="77777777" w:rsidR="00356023" w:rsidRPr="00746C05" w:rsidRDefault="00356023" w:rsidP="00356023">
      <w:pPr>
        <w:spacing w:after="0" w:line="240" w:lineRule="auto"/>
        <w:ind w:left="709"/>
        <w:jc w:val="left"/>
        <w:rPr>
          <w:rFonts w:cs="Arial"/>
          <w:sz w:val="22"/>
        </w:rPr>
      </w:pPr>
      <w:r w:rsidRPr="00746C05">
        <w:rPr>
          <w:rFonts w:cs="Arial"/>
          <w:sz w:val="22"/>
        </w:rPr>
        <w:t>021 315 23 81</w:t>
      </w:r>
    </w:p>
    <w:p w14:paraId="39485FF2" w14:textId="77777777" w:rsidR="00356023" w:rsidRPr="00F756EC" w:rsidRDefault="00B7035C" w:rsidP="00356023">
      <w:pPr>
        <w:spacing w:after="0" w:line="240" w:lineRule="auto"/>
        <w:ind w:left="709"/>
        <w:jc w:val="left"/>
        <w:rPr>
          <w:rStyle w:val="Lienhypertexte"/>
          <w:rFonts w:cs="Arial"/>
          <w:sz w:val="22"/>
        </w:rPr>
      </w:pPr>
      <w:hyperlink r:id="rId12" w:history="1">
        <w:r w:rsidR="00356023" w:rsidRPr="00F756EC">
          <w:rPr>
            <w:rStyle w:val="Lienhypertexte"/>
            <w:rFonts w:cs="Arial"/>
            <w:sz w:val="22"/>
          </w:rPr>
          <w:t>egalite@lausanne.ch</w:t>
        </w:r>
      </w:hyperlink>
    </w:p>
    <w:p w14:paraId="7ABDF82B" w14:textId="1AA7550B" w:rsidR="00356023" w:rsidRPr="00F756EC" w:rsidRDefault="00F756EC" w:rsidP="00356023">
      <w:pPr>
        <w:spacing w:after="0" w:line="240" w:lineRule="auto"/>
        <w:jc w:val="left"/>
        <w:rPr>
          <w:rStyle w:val="Lienhypertexte"/>
          <w:rFonts w:cs="Arial"/>
          <w:sz w:val="22"/>
        </w:rPr>
      </w:pPr>
      <w:r>
        <w:rPr>
          <w:rFonts w:eastAsia="Times New Roman" w:cs="Arial"/>
          <w:color w:val="000000"/>
          <w:sz w:val="22"/>
          <w:lang w:eastAsia="fr-CH"/>
        </w:rPr>
        <w:br w:type="page"/>
      </w:r>
      <w:r w:rsidR="00356023" w:rsidRPr="00F756EC">
        <w:rPr>
          <w:rStyle w:val="Lienhypertexte"/>
          <w:rFonts w:cs="Arial"/>
          <w:sz w:val="22"/>
        </w:rPr>
        <w:lastRenderedPageBreak/>
        <w:t xml:space="preserve"> </w:t>
      </w:r>
    </w:p>
    <w:p w14:paraId="093E733C" w14:textId="47147587" w:rsidR="006775C5" w:rsidRPr="00746C05" w:rsidRDefault="00D551D9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b/>
          <w:sz w:val="26"/>
          <w:szCs w:val="26"/>
          <w:lang w:eastAsia="fr-CH"/>
        </w:rPr>
      </w:pPr>
      <w:r w:rsidRPr="00746C05">
        <w:rPr>
          <w:rFonts w:eastAsia="Times New Roman" w:cs="Arial"/>
          <w:b/>
          <w:sz w:val="26"/>
          <w:szCs w:val="26"/>
          <w:lang w:eastAsia="fr-CH"/>
        </w:rPr>
        <w:t>Informations comptables</w:t>
      </w:r>
      <w:r w:rsidR="00164312" w:rsidRPr="00746C05">
        <w:rPr>
          <w:rFonts w:eastAsia="Times New Roman" w:cs="Arial"/>
          <w:b/>
          <w:sz w:val="26"/>
          <w:szCs w:val="26"/>
          <w:lang w:eastAsia="fr-CH"/>
        </w:rPr>
        <w:t xml:space="preserve"> à compléter</w:t>
      </w:r>
    </w:p>
    <w:p w14:paraId="094EC3A3" w14:textId="77777777" w:rsidR="00864093" w:rsidRPr="00F756EC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</w:p>
    <w:p w14:paraId="528B6E91" w14:textId="77777777" w:rsidR="00864093" w:rsidRPr="00746C05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cs="Arial"/>
          <w:sz w:val="22"/>
        </w:rPr>
      </w:pPr>
      <w:r w:rsidRPr="00746C05">
        <w:rPr>
          <w:rFonts w:cs="Arial"/>
          <w:sz w:val="22"/>
        </w:rPr>
        <w:t xml:space="preserve">Types de demandes </w:t>
      </w:r>
      <w:r w:rsidRPr="00746C05">
        <w:rPr>
          <w:rFonts w:cs="Arial"/>
          <w:i/>
          <w:sz w:val="22"/>
        </w:rPr>
        <w:t>(cocher ce qui convient)</w:t>
      </w:r>
    </w:p>
    <w:p w14:paraId="26F18EE5" w14:textId="77777777" w:rsidR="00864093" w:rsidRPr="00746C05" w:rsidRDefault="00864093" w:rsidP="00F756EC">
      <w:pPr>
        <w:shd w:val="clear" w:color="auto" w:fill="FFFFFF"/>
        <w:spacing w:after="0" w:line="240" w:lineRule="auto"/>
        <w:jc w:val="left"/>
        <w:textAlignment w:val="baseline"/>
        <w:rPr>
          <w:rFonts w:eastAsia="Times New Roman" w:cs="Arial"/>
          <w:color w:val="2E2A25"/>
          <w:sz w:val="22"/>
          <w:lang w:eastAsia="fr-CH"/>
        </w:rPr>
      </w:pPr>
    </w:p>
    <w:p w14:paraId="4A1D98D3" w14:textId="47AD5B2E" w:rsidR="00864093" w:rsidRPr="00746C05" w:rsidRDefault="00B7035C" w:rsidP="00FD7556">
      <w:pPr>
        <w:shd w:val="clear" w:color="auto" w:fill="FFFFFF"/>
        <w:tabs>
          <w:tab w:val="left" w:pos="709"/>
        </w:tabs>
        <w:ind w:left="709" w:hanging="425"/>
        <w:jc w:val="left"/>
        <w:textAlignment w:val="baseline"/>
        <w:rPr>
          <w:rFonts w:eastAsia="Times New Roman" w:cs="Arial"/>
          <w:sz w:val="22"/>
          <w:lang w:eastAsia="fr-CH"/>
        </w:rPr>
      </w:pPr>
      <w:sdt>
        <w:sdtPr>
          <w:rPr>
            <w:rFonts w:eastAsia="Times New Roman" w:cs="Arial"/>
            <w:sz w:val="22"/>
            <w:lang w:eastAsia="fr-CH"/>
          </w:rPr>
          <w:id w:val="1223183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7723">
            <w:rPr>
              <w:rFonts w:ascii="MS Gothic" w:eastAsia="MS Gothic" w:hAnsi="MS Gothic" w:cs="Arial" w:hint="eastAsia"/>
              <w:sz w:val="22"/>
              <w:lang w:eastAsia="fr-CH"/>
            </w:rPr>
            <w:t>☐</w:t>
          </w:r>
        </w:sdtContent>
      </w:sdt>
      <w:r w:rsidR="001732FD" w:rsidRPr="00746C05">
        <w:rPr>
          <w:rFonts w:eastAsia="Times New Roman" w:cs="Arial"/>
          <w:sz w:val="22"/>
          <w:lang w:eastAsia="fr-CH"/>
        </w:rPr>
        <w:tab/>
      </w:r>
      <w:r w:rsidR="00864093" w:rsidRPr="00746C05">
        <w:rPr>
          <w:rFonts w:eastAsia="Times New Roman" w:cs="Arial"/>
          <w:sz w:val="22"/>
          <w:lang w:eastAsia="fr-CH"/>
        </w:rPr>
        <w:t xml:space="preserve">Je souhaite recevoir un remboursement suite à la réquisition du changement d’adresse de mon entreprise au registre du commerce. </w:t>
      </w:r>
      <w:r w:rsidR="00FD7556">
        <w:rPr>
          <w:rFonts w:eastAsia="Times New Roman" w:cs="Arial"/>
          <w:sz w:val="22"/>
          <w:lang w:eastAsia="fr-CH"/>
        </w:rPr>
        <w:br/>
      </w:r>
      <w:r w:rsidR="00864093" w:rsidRPr="00746C05">
        <w:rPr>
          <w:rFonts w:eastAsia="Times New Roman" w:cs="Arial"/>
          <w:sz w:val="22"/>
          <w:lang w:eastAsia="fr-CH"/>
        </w:rPr>
        <w:t xml:space="preserve">Montant </w:t>
      </w:r>
      <w:r w:rsidR="00FD7556">
        <w:rPr>
          <w:rFonts w:eastAsia="Times New Roman" w:cs="Arial"/>
          <w:sz w:val="22"/>
          <w:lang w:eastAsia="fr-CH"/>
        </w:rPr>
        <w:t>de CHF 30.00 ou 50.00.</w:t>
      </w:r>
    </w:p>
    <w:p w14:paraId="678D2E56" w14:textId="7D58C91E" w:rsidR="00D84D34" w:rsidRPr="00746C05" w:rsidRDefault="00144277" w:rsidP="00F756EC">
      <w:pPr>
        <w:pStyle w:val="Paragraphedeliste"/>
        <w:numPr>
          <w:ilvl w:val="1"/>
          <w:numId w:val="12"/>
        </w:numPr>
        <w:shd w:val="clear" w:color="auto" w:fill="FFFFFF"/>
        <w:textAlignment w:val="baseline"/>
        <w:rPr>
          <w:rFonts w:ascii="Arial" w:eastAsia="Times New Roman" w:hAnsi="Arial" w:cs="Arial"/>
          <w:i/>
          <w:lang w:eastAsia="fr-CH"/>
        </w:rPr>
      </w:pPr>
      <w:r w:rsidRPr="00746C05">
        <w:rPr>
          <w:rFonts w:ascii="Arial" w:eastAsia="Times New Roman" w:hAnsi="Arial" w:cs="Arial"/>
          <w:i/>
          <w:lang w:eastAsia="fr-CH"/>
        </w:rPr>
        <w:t xml:space="preserve">Pour </w:t>
      </w:r>
      <w:r w:rsidR="00C77086">
        <w:rPr>
          <w:rFonts w:ascii="Arial" w:eastAsia="Times New Roman" w:hAnsi="Arial" w:cs="Arial"/>
          <w:i/>
          <w:lang w:eastAsia="fr-CH"/>
        </w:rPr>
        <w:t xml:space="preserve">que nous puissions </w:t>
      </w:r>
      <w:r w:rsidRPr="00746C05">
        <w:rPr>
          <w:rFonts w:ascii="Arial" w:eastAsia="Times New Roman" w:hAnsi="Arial" w:cs="Arial"/>
          <w:i/>
          <w:lang w:eastAsia="fr-CH"/>
        </w:rPr>
        <w:t xml:space="preserve">procéder au remboursement, merci de joindre </w:t>
      </w:r>
      <w:r w:rsidR="00C77086">
        <w:rPr>
          <w:rFonts w:ascii="Arial" w:eastAsia="Times New Roman" w:hAnsi="Arial" w:cs="Arial"/>
          <w:i/>
          <w:lang w:eastAsia="fr-CH"/>
        </w:rPr>
        <w:t>au</w:t>
      </w:r>
      <w:r w:rsidRPr="00746C05">
        <w:rPr>
          <w:rFonts w:ascii="Arial" w:eastAsia="Times New Roman" w:hAnsi="Arial" w:cs="Arial"/>
          <w:i/>
          <w:lang w:eastAsia="fr-CH"/>
        </w:rPr>
        <w:t xml:space="preserve"> formulaire </w:t>
      </w:r>
      <w:r w:rsidR="00D84D34" w:rsidRPr="00746C05">
        <w:rPr>
          <w:rFonts w:ascii="Arial" w:eastAsia="Times New Roman" w:hAnsi="Arial" w:cs="Arial"/>
          <w:i/>
          <w:lang w:eastAsia="fr-CH"/>
        </w:rPr>
        <w:t xml:space="preserve">une copie de la facture de l’Etat de Vaud </w:t>
      </w:r>
      <w:r w:rsidR="00926897">
        <w:rPr>
          <w:rFonts w:ascii="Arial" w:eastAsia="Times New Roman" w:hAnsi="Arial" w:cs="Arial"/>
          <w:i/>
          <w:lang w:eastAsia="fr-CH"/>
        </w:rPr>
        <w:t>et</w:t>
      </w:r>
      <w:r w:rsidR="00D84D34" w:rsidRPr="00746C05">
        <w:rPr>
          <w:rFonts w:ascii="Arial" w:eastAsia="Times New Roman" w:hAnsi="Arial" w:cs="Arial"/>
          <w:i/>
          <w:lang w:eastAsia="fr-CH"/>
        </w:rPr>
        <w:t xml:space="preserve"> un justificatif de paiement.</w:t>
      </w:r>
      <w:r w:rsidR="001732FD" w:rsidRPr="00746C05">
        <w:rPr>
          <w:rFonts w:ascii="Arial" w:eastAsia="Times New Roman" w:hAnsi="Arial" w:cs="Arial"/>
          <w:i/>
          <w:lang w:eastAsia="fr-CH"/>
        </w:rPr>
        <w:br/>
      </w:r>
    </w:p>
    <w:p w14:paraId="6C7CC2EC" w14:textId="095E1E5F" w:rsidR="00864093" w:rsidRPr="00746C05" w:rsidRDefault="00B7035C" w:rsidP="00746C05">
      <w:pPr>
        <w:shd w:val="clear" w:color="auto" w:fill="FFFFFF"/>
        <w:ind w:left="709" w:hanging="425"/>
        <w:textAlignment w:val="baseline"/>
        <w:rPr>
          <w:rFonts w:eastAsia="Times New Roman" w:cs="Arial"/>
          <w:sz w:val="22"/>
          <w:lang w:eastAsia="fr-CH"/>
        </w:rPr>
      </w:pPr>
      <w:sdt>
        <w:sdtPr>
          <w:rPr>
            <w:rFonts w:eastAsia="Times New Roman" w:cs="Arial"/>
            <w:sz w:val="22"/>
            <w:lang w:eastAsia="fr-CH"/>
          </w:rPr>
          <w:id w:val="12680410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37723">
            <w:rPr>
              <w:rFonts w:ascii="MS Gothic" w:eastAsia="MS Gothic" w:hAnsi="MS Gothic" w:cs="Arial" w:hint="eastAsia"/>
              <w:sz w:val="22"/>
              <w:lang w:eastAsia="fr-CH"/>
            </w:rPr>
            <w:t>☐</w:t>
          </w:r>
        </w:sdtContent>
      </w:sdt>
      <w:r w:rsidR="001732FD" w:rsidRPr="00746C05">
        <w:rPr>
          <w:rFonts w:eastAsia="Times New Roman" w:cs="Arial"/>
          <w:sz w:val="22"/>
          <w:lang w:eastAsia="fr-CH"/>
        </w:rPr>
        <w:tab/>
      </w:r>
      <w:r w:rsidR="00864093" w:rsidRPr="00746C05">
        <w:rPr>
          <w:rFonts w:eastAsia="Times New Roman" w:cs="Arial"/>
          <w:sz w:val="22"/>
          <w:lang w:eastAsia="fr-CH"/>
        </w:rPr>
        <w:t xml:space="preserve">Je souhaite bénéficier du dédommagement </w:t>
      </w:r>
      <w:r w:rsidR="00C77086">
        <w:rPr>
          <w:rFonts w:eastAsia="Times New Roman" w:cs="Arial"/>
          <w:sz w:val="22"/>
          <w:lang w:eastAsia="fr-CH"/>
        </w:rPr>
        <w:t>proposé</w:t>
      </w:r>
      <w:r w:rsidR="001732FD" w:rsidRPr="00746C05">
        <w:rPr>
          <w:rFonts w:eastAsia="Times New Roman" w:cs="Arial"/>
          <w:sz w:val="22"/>
          <w:lang w:eastAsia="fr-CH"/>
        </w:rPr>
        <w:t xml:space="preserve"> par la Commune de Lausanne.</w:t>
      </w:r>
      <w:r w:rsidR="00746C05">
        <w:rPr>
          <w:rFonts w:eastAsia="Times New Roman" w:cs="Arial"/>
          <w:sz w:val="22"/>
          <w:lang w:eastAsia="fr-CH"/>
        </w:rPr>
        <w:t xml:space="preserve"> </w:t>
      </w:r>
      <w:r w:rsidR="00FD7556">
        <w:rPr>
          <w:rFonts w:eastAsia="Times New Roman" w:cs="Arial"/>
          <w:sz w:val="22"/>
          <w:lang w:eastAsia="fr-CH"/>
        </w:rPr>
        <w:t>Montant CHF 200.00.</w:t>
      </w:r>
    </w:p>
    <w:p w14:paraId="1D294010" w14:textId="77777777" w:rsidR="00864093" w:rsidRPr="00746C05" w:rsidRDefault="00864093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b/>
          <w:sz w:val="22"/>
          <w:lang w:eastAsia="fr-CH"/>
        </w:rPr>
      </w:pPr>
    </w:p>
    <w:p w14:paraId="518162D6" w14:textId="503A228B" w:rsidR="006775C5" w:rsidRPr="00746C05" w:rsidRDefault="006775C5" w:rsidP="00356023">
      <w:pPr>
        <w:pStyle w:val="Paragraphedeliste"/>
        <w:tabs>
          <w:tab w:val="left" w:pos="2268"/>
        </w:tabs>
        <w:ind w:left="0"/>
        <w:rPr>
          <w:rFonts w:ascii="Arial" w:eastAsia="Times New Roman" w:hAnsi="Arial" w:cs="Arial"/>
          <w:lang w:eastAsia="fr-CH"/>
        </w:rPr>
      </w:pPr>
      <w:r w:rsidRPr="00746C05">
        <w:rPr>
          <w:rFonts w:ascii="Arial" w:eastAsia="Times New Roman" w:hAnsi="Arial" w:cs="Arial"/>
          <w:lang w:eastAsia="fr-CH"/>
        </w:rPr>
        <w:t>Nom de l’entreprise</w:t>
      </w:r>
      <w:r w:rsidR="00356023" w:rsidRPr="00746C05">
        <w:rPr>
          <w:rFonts w:ascii="Arial" w:eastAsia="Times New Roman" w:hAnsi="Arial" w:cs="Arial"/>
          <w:lang w:eastAsia="fr-CH"/>
        </w:rPr>
        <w:t> :</w:t>
      </w:r>
      <w:r w:rsidR="00356023" w:rsidRPr="00746C05">
        <w:rPr>
          <w:rFonts w:ascii="Arial" w:eastAsia="Times New Roman" w:hAnsi="Arial" w:cs="Arial"/>
          <w:lang w:eastAsia="fr-CH"/>
        </w:rPr>
        <w:tab/>
      </w:r>
      <w:sdt>
        <w:sdtPr>
          <w:rPr>
            <w:rFonts w:ascii="Arial" w:eastAsia="Times New Roman" w:hAnsi="Arial" w:cs="Arial"/>
            <w:lang w:eastAsia="fr-CH"/>
          </w:rPr>
          <w:id w:val="1279448476"/>
          <w:placeholder>
            <w:docPart w:val="DefaultPlaceholder_1081868574"/>
          </w:placeholder>
          <w:showingPlcHdr/>
        </w:sdtPr>
        <w:sdtEndPr/>
        <w:sdtContent>
          <w:r w:rsidR="00746C05" w:rsidRPr="00746C05">
            <w:rPr>
              <w:rStyle w:val="Textedelespacerserv"/>
              <w:rFonts w:ascii="Arial" w:hAnsi="Arial" w:cs="Arial"/>
            </w:rPr>
            <w:t>Cliquez ici pour entrer du texte.</w:t>
          </w:r>
        </w:sdtContent>
      </w:sdt>
    </w:p>
    <w:p w14:paraId="4AF0F3F7" w14:textId="77777777" w:rsidR="00D551D9" w:rsidRPr="00746C05" w:rsidRDefault="00D551D9" w:rsidP="00F756EC">
      <w:pPr>
        <w:pStyle w:val="Paragraphedeliste"/>
        <w:tabs>
          <w:tab w:val="left" w:pos="5245"/>
        </w:tabs>
        <w:rPr>
          <w:rFonts w:ascii="Arial" w:eastAsia="Times New Roman" w:hAnsi="Arial" w:cs="Arial"/>
          <w:lang w:eastAsia="fr-CH"/>
        </w:rPr>
      </w:pPr>
    </w:p>
    <w:p w14:paraId="3135BB4E" w14:textId="79618973" w:rsidR="006775C5" w:rsidRPr="00746C05" w:rsidRDefault="006775C5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 w:rsidRPr="00746C05">
        <w:rPr>
          <w:rFonts w:eastAsia="Times New Roman" w:cs="Arial"/>
          <w:sz w:val="22"/>
          <w:lang w:eastAsia="fr-CH"/>
        </w:rPr>
        <w:t>Adresse officielle de l’entreprise</w:t>
      </w:r>
      <w:r w:rsidR="00356023" w:rsidRPr="00746C05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1984030949"/>
          <w:placeholder>
            <w:docPart w:val="DefaultPlaceholder_1081868574"/>
          </w:placeholder>
          <w:showingPlcHdr/>
        </w:sdtPr>
        <w:sdtEndPr/>
        <w:sdtContent>
          <w:r w:rsidR="00356023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18CC185C" w14:textId="77777777" w:rsidR="00D551D9" w:rsidRPr="00746C05" w:rsidRDefault="00D551D9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sz w:val="22"/>
          <w:lang w:eastAsia="fr-CH"/>
        </w:rPr>
      </w:pPr>
    </w:p>
    <w:p w14:paraId="44C25F1F" w14:textId="39CDCF0E" w:rsidR="00C927BB" w:rsidRDefault="00C927BB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>
        <w:rPr>
          <w:rFonts w:eastAsia="Times New Roman" w:cs="Arial"/>
          <w:sz w:val="22"/>
          <w:lang w:eastAsia="fr-CH"/>
        </w:rPr>
        <w:t>Entité concernée par le changement d’adresse</w:t>
      </w:r>
      <w:r w:rsidR="00715A5C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-1871453679"/>
          <w:placeholder>
            <w:docPart w:val="CDE8593E053142E7BB0525C201CA6723"/>
          </w:placeholder>
          <w:showingPlcHdr/>
        </w:sdtPr>
        <w:sdtEndPr/>
        <w:sdtContent>
          <w:r w:rsidR="00715A5C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5DAD1750" w14:textId="77777777" w:rsidR="00FA6AAC" w:rsidRDefault="00FA6AAC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</w:p>
    <w:p w14:paraId="091198CC" w14:textId="6FC807F1" w:rsidR="006775C5" w:rsidRPr="00746C05" w:rsidRDefault="006775C5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 w:rsidRPr="00746C05">
        <w:rPr>
          <w:rFonts w:eastAsia="Times New Roman" w:cs="Arial"/>
          <w:sz w:val="22"/>
          <w:lang w:eastAsia="fr-CH"/>
        </w:rPr>
        <w:t>Personne de contact</w:t>
      </w:r>
      <w:r w:rsidR="00356023" w:rsidRPr="00746C05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-538506108"/>
          <w:placeholder>
            <w:docPart w:val="DefaultPlaceholder_1081868574"/>
          </w:placeholder>
          <w:showingPlcHdr/>
        </w:sdtPr>
        <w:sdtEndPr/>
        <w:sdtContent>
          <w:r w:rsidR="00356023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1BFD9C55" w14:textId="77777777" w:rsidR="00D45642" w:rsidRPr="00746C05" w:rsidRDefault="00D45642" w:rsidP="00356023">
      <w:pPr>
        <w:pStyle w:val="Paragraphedeliste"/>
        <w:tabs>
          <w:tab w:val="left" w:pos="5245"/>
        </w:tabs>
        <w:ind w:left="0"/>
        <w:rPr>
          <w:rFonts w:ascii="Arial" w:eastAsia="Times New Roman" w:hAnsi="Arial" w:cs="Arial"/>
          <w:lang w:eastAsia="fr-CH"/>
        </w:rPr>
      </w:pPr>
    </w:p>
    <w:p w14:paraId="42474DAA" w14:textId="6B86106D" w:rsidR="006775C5" w:rsidRPr="00746C05" w:rsidRDefault="006775C5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 w:rsidRPr="00746C05">
        <w:rPr>
          <w:rFonts w:eastAsia="Times New Roman" w:cs="Arial"/>
          <w:sz w:val="22"/>
          <w:lang w:eastAsia="fr-CH"/>
        </w:rPr>
        <w:t>Nom et adresse du/de la bénéficiaire (si différent)</w:t>
      </w:r>
      <w:r w:rsidR="00356023" w:rsidRPr="00746C05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-680594333"/>
          <w:placeholder>
            <w:docPart w:val="DefaultPlaceholder_1081868574"/>
          </w:placeholder>
          <w:showingPlcHdr/>
        </w:sdtPr>
        <w:sdtEndPr/>
        <w:sdtContent>
          <w:r w:rsidR="00356023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2DDADC44" w14:textId="77777777" w:rsidR="00D551D9" w:rsidRPr="00746C05" w:rsidRDefault="00D551D9" w:rsidP="00356023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sz w:val="22"/>
          <w:lang w:eastAsia="fr-CH"/>
        </w:rPr>
      </w:pPr>
    </w:p>
    <w:p w14:paraId="66A7594D" w14:textId="59A0C68A" w:rsidR="006775C5" w:rsidRPr="00746C05" w:rsidRDefault="006775C5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 w:rsidRPr="00746C05">
        <w:rPr>
          <w:rFonts w:eastAsia="Times New Roman" w:cs="Arial"/>
          <w:sz w:val="22"/>
          <w:lang w:eastAsia="fr-CH"/>
        </w:rPr>
        <w:t>N</w:t>
      </w:r>
      <w:r w:rsidR="005C7A4C" w:rsidRPr="00746C05">
        <w:rPr>
          <w:rFonts w:eastAsia="Times New Roman" w:cs="Arial"/>
          <w:sz w:val="22"/>
          <w:lang w:eastAsia="fr-CH"/>
        </w:rPr>
        <w:t xml:space="preserve">° </w:t>
      </w:r>
      <w:r w:rsidRPr="00746C05">
        <w:rPr>
          <w:rFonts w:eastAsia="Times New Roman" w:cs="Arial"/>
          <w:sz w:val="22"/>
          <w:lang w:eastAsia="fr-CH"/>
        </w:rPr>
        <w:t>IDE/TVA</w:t>
      </w:r>
      <w:r w:rsidR="00356023" w:rsidRPr="00746C05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-115302165"/>
          <w:placeholder>
            <w:docPart w:val="DefaultPlaceholder_1081868574"/>
          </w:placeholder>
          <w:showingPlcHdr/>
        </w:sdtPr>
        <w:sdtEndPr/>
        <w:sdtContent>
          <w:r w:rsidR="00356023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45C80642" w14:textId="77777777" w:rsidR="00D551D9" w:rsidRPr="00746C05" w:rsidRDefault="00D551D9" w:rsidP="00356023">
      <w:pPr>
        <w:pStyle w:val="Paragraphedeliste"/>
        <w:tabs>
          <w:tab w:val="left" w:pos="5245"/>
        </w:tabs>
        <w:ind w:left="0"/>
        <w:rPr>
          <w:rFonts w:ascii="Arial" w:eastAsia="Times New Roman" w:hAnsi="Arial" w:cs="Arial"/>
          <w:lang w:eastAsia="fr-CH"/>
        </w:rPr>
      </w:pPr>
    </w:p>
    <w:p w14:paraId="6DEC9D13" w14:textId="38D172ED" w:rsidR="006775C5" w:rsidRPr="00746C05" w:rsidRDefault="006775C5" w:rsidP="00356023">
      <w:pPr>
        <w:tabs>
          <w:tab w:val="left" w:pos="5245"/>
        </w:tabs>
        <w:rPr>
          <w:rFonts w:eastAsia="Times New Roman" w:cs="Arial"/>
          <w:sz w:val="22"/>
          <w:lang w:eastAsia="fr-CH"/>
        </w:rPr>
      </w:pPr>
      <w:r w:rsidRPr="00746C05">
        <w:rPr>
          <w:rFonts w:eastAsia="Times New Roman" w:cs="Arial"/>
          <w:sz w:val="22"/>
          <w:lang w:eastAsia="fr-CH"/>
        </w:rPr>
        <w:t>IBAN</w:t>
      </w:r>
      <w:r w:rsidR="00356023" w:rsidRPr="00746C05">
        <w:rPr>
          <w:rFonts w:eastAsia="Times New Roman" w:cs="Arial"/>
          <w:sz w:val="22"/>
          <w:lang w:eastAsia="fr-CH"/>
        </w:rPr>
        <w:t xml:space="preserve"> : </w:t>
      </w:r>
      <w:sdt>
        <w:sdtPr>
          <w:rPr>
            <w:rFonts w:eastAsia="Times New Roman" w:cs="Arial"/>
            <w:sz w:val="22"/>
            <w:lang w:eastAsia="fr-CH"/>
          </w:rPr>
          <w:id w:val="1975561767"/>
          <w:placeholder>
            <w:docPart w:val="DefaultPlaceholder_1081868574"/>
          </w:placeholder>
          <w:showingPlcHdr/>
        </w:sdtPr>
        <w:sdtEndPr/>
        <w:sdtContent>
          <w:r w:rsidR="00356023"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25A4FA94" w14:textId="77777777" w:rsidR="00D551D9" w:rsidRPr="00746C05" w:rsidRDefault="00D551D9" w:rsidP="00356023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sz w:val="22"/>
          <w:lang w:eastAsia="fr-CH"/>
        </w:rPr>
      </w:pPr>
    </w:p>
    <w:p w14:paraId="2CF80901" w14:textId="3AF99C19" w:rsidR="006775C5" w:rsidRPr="00356023" w:rsidRDefault="00356023" w:rsidP="00356023">
      <w:pPr>
        <w:tabs>
          <w:tab w:val="left" w:pos="5245"/>
        </w:tabs>
        <w:rPr>
          <w:rFonts w:eastAsia="Times New Roman" w:cs="Arial"/>
          <w:bCs/>
          <w:lang w:eastAsia="fr-CH"/>
        </w:rPr>
      </w:pPr>
      <w:r w:rsidRPr="00746C05">
        <w:rPr>
          <w:rFonts w:eastAsia="Times New Roman" w:cs="Arial"/>
          <w:bCs/>
          <w:sz w:val="22"/>
          <w:lang w:eastAsia="fr-CH"/>
        </w:rPr>
        <w:t xml:space="preserve">Nom et adresse de la banque </w:t>
      </w:r>
      <w:r w:rsidR="006775C5" w:rsidRPr="00746C05">
        <w:rPr>
          <w:rFonts w:eastAsia="Times New Roman" w:cs="Arial"/>
          <w:bCs/>
          <w:sz w:val="22"/>
          <w:lang w:eastAsia="fr-CH"/>
        </w:rPr>
        <w:t>(si à l'étranger)</w:t>
      </w:r>
      <w:r w:rsidRPr="00746C05">
        <w:rPr>
          <w:rFonts w:eastAsia="Times New Roman" w:cs="Arial"/>
          <w:bCs/>
          <w:sz w:val="22"/>
          <w:lang w:eastAsia="fr-CH"/>
        </w:rPr>
        <w:t xml:space="preserve"> : </w:t>
      </w:r>
      <w:sdt>
        <w:sdtPr>
          <w:rPr>
            <w:rFonts w:eastAsia="Times New Roman" w:cs="Arial"/>
            <w:bCs/>
            <w:sz w:val="22"/>
            <w:lang w:eastAsia="fr-CH"/>
          </w:rPr>
          <w:id w:val="-1410764167"/>
          <w:placeholder>
            <w:docPart w:val="DefaultPlaceholder_1081868574"/>
          </w:placeholder>
          <w:showingPlcHdr/>
        </w:sdtPr>
        <w:sdtEndPr/>
        <w:sdtContent>
          <w:r w:rsidRPr="00746C05">
            <w:rPr>
              <w:rStyle w:val="Textedelespacerserv"/>
              <w:rFonts w:cs="Arial"/>
              <w:sz w:val="22"/>
            </w:rPr>
            <w:t>Cliquez ici pour entrer du texte.</w:t>
          </w:r>
        </w:sdtContent>
      </w:sdt>
    </w:p>
    <w:p w14:paraId="51099B02" w14:textId="77777777" w:rsidR="006775C5" w:rsidRPr="00F756EC" w:rsidRDefault="006775C5" w:rsidP="00356023">
      <w:pPr>
        <w:pStyle w:val="Paragraphedeliste"/>
        <w:tabs>
          <w:tab w:val="left" w:pos="5245"/>
        </w:tabs>
        <w:rPr>
          <w:rFonts w:ascii="Arial" w:eastAsia="Times New Roman" w:hAnsi="Arial" w:cs="Arial"/>
          <w:bCs/>
          <w:lang w:eastAsia="fr-CH"/>
        </w:rPr>
      </w:pPr>
    </w:p>
    <w:p w14:paraId="30D43F5E" w14:textId="77777777" w:rsidR="006775C5" w:rsidRPr="00F756EC" w:rsidRDefault="006775C5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b/>
          <w:color w:val="2E2A25"/>
          <w:sz w:val="22"/>
          <w:lang w:eastAsia="fr-CH"/>
        </w:rPr>
      </w:pPr>
    </w:p>
    <w:p w14:paraId="02BAD96E" w14:textId="77777777" w:rsidR="00B17E23" w:rsidRPr="00F756EC" w:rsidRDefault="00B17E23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448D318A" w14:textId="55E8270F" w:rsidR="00B17E23" w:rsidRPr="00BF16F9" w:rsidRDefault="00B17E23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b/>
          <w:sz w:val="22"/>
          <w:lang w:eastAsia="fr-CH"/>
        </w:rPr>
      </w:pPr>
      <w:r w:rsidRPr="00BF16F9">
        <w:rPr>
          <w:rFonts w:eastAsia="Times New Roman" w:cs="Arial"/>
          <w:b/>
          <w:sz w:val="22"/>
          <w:lang w:eastAsia="fr-CH"/>
        </w:rPr>
        <w:t>Date et Signature</w:t>
      </w:r>
      <w:r w:rsidR="00356023" w:rsidRPr="00BF16F9">
        <w:rPr>
          <w:rFonts w:eastAsia="Times New Roman" w:cs="Arial"/>
          <w:b/>
          <w:sz w:val="22"/>
          <w:lang w:eastAsia="fr-CH"/>
        </w:rPr>
        <w:t> :</w:t>
      </w:r>
    </w:p>
    <w:p w14:paraId="462F4B55" w14:textId="77777777" w:rsidR="00356023" w:rsidRPr="00356023" w:rsidRDefault="00356023" w:rsidP="00F756EC">
      <w:pPr>
        <w:tabs>
          <w:tab w:val="left" w:pos="5245"/>
        </w:tabs>
        <w:spacing w:after="0" w:line="240" w:lineRule="auto"/>
        <w:jc w:val="left"/>
        <w:rPr>
          <w:rFonts w:eastAsia="Times New Roman" w:cs="Arial"/>
          <w:sz w:val="22"/>
          <w:lang w:eastAsia="fr-CH"/>
        </w:rPr>
      </w:pPr>
    </w:p>
    <w:p w14:paraId="5533F00E" w14:textId="77777777" w:rsidR="00B17E23" w:rsidRDefault="00B17E23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6B631B3A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541882AB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4B59CB0A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4ECF0E35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7860DD58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02A5D7E2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06B610E6" w14:textId="77777777" w:rsidR="00BF16F9" w:rsidRDefault="00BF16F9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11B30539" w14:textId="77777777" w:rsidR="00BF16F9" w:rsidRDefault="00BF16F9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2F57B0A0" w14:textId="77777777" w:rsidR="00D45642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p w14:paraId="61CCB6EE" w14:textId="31EA5B1C" w:rsidR="00D45642" w:rsidRDefault="00D45642" w:rsidP="00D45642">
      <w:pPr>
        <w:tabs>
          <w:tab w:val="left" w:pos="5245"/>
        </w:tabs>
        <w:spacing w:after="0" w:line="240" w:lineRule="auto"/>
        <w:jc w:val="left"/>
        <w:rPr>
          <w:b/>
          <w:sz w:val="22"/>
        </w:rPr>
      </w:pPr>
      <w:r w:rsidRPr="0003294D">
        <w:rPr>
          <w:b/>
          <w:sz w:val="22"/>
        </w:rPr>
        <w:t>A usage interne de la Ville de Lausanne</w:t>
      </w:r>
    </w:p>
    <w:p w14:paraId="0592AAD8" w14:textId="77777777" w:rsidR="00D45642" w:rsidRDefault="00D45642" w:rsidP="00D45642">
      <w:pPr>
        <w:tabs>
          <w:tab w:val="left" w:pos="5245"/>
        </w:tabs>
        <w:spacing w:after="0" w:line="240" w:lineRule="auto"/>
        <w:jc w:val="left"/>
        <w:rPr>
          <w:b/>
          <w:sz w:val="22"/>
        </w:rPr>
      </w:pPr>
    </w:p>
    <w:tbl>
      <w:tblPr>
        <w:tblStyle w:val="Grilledutableau"/>
        <w:tblW w:w="10206" w:type="dxa"/>
        <w:tblInd w:w="-572" w:type="dxa"/>
        <w:tblLook w:val="04A0" w:firstRow="1" w:lastRow="0" w:firstColumn="1" w:lastColumn="0" w:noHBand="0" w:noVBand="1"/>
      </w:tblPr>
      <w:tblGrid>
        <w:gridCol w:w="993"/>
        <w:gridCol w:w="1701"/>
        <w:gridCol w:w="2268"/>
        <w:gridCol w:w="1843"/>
        <w:gridCol w:w="1417"/>
        <w:gridCol w:w="1984"/>
      </w:tblGrid>
      <w:tr w:rsidR="00592151" w14:paraId="5842035F" w14:textId="77777777" w:rsidTr="00592151">
        <w:tc>
          <w:tcPr>
            <w:tcW w:w="993" w:type="dxa"/>
          </w:tcPr>
          <w:p w14:paraId="66B0E6E6" w14:textId="77777777" w:rsidR="00592151" w:rsidRPr="0003294D" w:rsidRDefault="00592151" w:rsidP="0042603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03294D">
              <w:rPr>
                <w:sz w:val="22"/>
              </w:rPr>
              <w:t xml:space="preserve">Division </w:t>
            </w:r>
          </w:p>
        </w:tc>
        <w:tc>
          <w:tcPr>
            <w:tcW w:w="1701" w:type="dxa"/>
          </w:tcPr>
          <w:p w14:paraId="2B96FBDE" w14:textId="77777777" w:rsidR="00592151" w:rsidRPr="0003294D" w:rsidRDefault="00592151" w:rsidP="0042603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03294D">
              <w:rPr>
                <w:sz w:val="22"/>
              </w:rPr>
              <w:t>No de compte</w:t>
            </w:r>
          </w:p>
        </w:tc>
        <w:tc>
          <w:tcPr>
            <w:tcW w:w="2268" w:type="dxa"/>
          </w:tcPr>
          <w:p w14:paraId="5A494638" w14:textId="77777777" w:rsidR="00592151" w:rsidRPr="0003294D" w:rsidRDefault="00592151" w:rsidP="0042603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03294D">
              <w:rPr>
                <w:sz w:val="22"/>
              </w:rPr>
              <w:t>Section 1/Section 2</w:t>
            </w:r>
          </w:p>
        </w:tc>
        <w:tc>
          <w:tcPr>
            <w:tcW w:w="1843" w:type="dxa"/>
          </w:tcPr>
          <w:p w14:paraId="4817B2A0" w14:textId="77777777" w:rsidR="00592151" w:rsidRPr="0003294D" w:rsidRDefault="00592151" w:rsidP="0042603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03294D">
              <w:rPr>
                <w:sz w:val="22"/>
              </w:rPr>
              <w:t>No de structure</w:t>
            </w:r>
          </w:p>
        </w:tc>
        <w:tc>
          <w:tcPr>
            <w:tcW w:w="1417" w:type="dxa"/>
          </w:tcPr>
          <w:p w14:paraId="7AF60BD1" w14:textId="1920ABA2" w:rsidR="00592151" w:rsidRPr="0003294D" w:rsidRDefault="00592151" w:rsidP="00592151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Code TVA</w:t>
            </w:r>
          </w:p>
        </w:tc>
        <w:tc>
          <w:tcPr>
            <w:tcW w:w="1984" w:type="dxa"/>
          </w:tcPr>
          <w:p w14:paraId="502C8DA0" w14:textId="3369BFF6" w:rsidR="00592151" w:rsidRPr="0003294D" w:rsidRDefault="00592151" w:rsidP="0042603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03294D">
              <w:rPr>
                <w:sz w:val="22"/>
              </w:rPr>
              <w:t>Viseur métier</w:t>
            </w:r>
          </w:p>
        </w:tc>
      </w:tr>
      <w:tr w:rsidR="00592151" w14:paraId="7E0E38CC" w14:textId="77777777" w:rsidTr="00592151">
        <w:trPr>
          <w:trHeight w:val="462"/>
        </w:trPr>
        <w:tc>
          <w:tcPr>
            <w:tcW w:w="993" w:type="dxa"/>
            <w:vAlign w:val="center"/>
          </w:tcPr>
          <w:p w14:paraId="778841F4" w14:textId="23F1EC2E" w:rsidR="00592151" w:rsidRPr="0003294D" w:rsidRDefault="00592151" w:rsidP="00C3772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38</w:t>
            </w:r>
          </w:p>
        </w:tc>
        <w:tc>
          <w:tcPr>
            <w:tcW w:w="1701" w:type="dxa"/>
            <w:vAlign w:val="center"/>
          </w:tcPr>
          <w:p w14:paraId="415723CE" w14:textId="75EDCB96" w:rsidR="00592151" w:rsidRPr="0003294D" w:rsidRDefault="00B7035C" w:rsidP="00C3772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318500</w:t>
            </w:r>
          </w:p>
        </w:tc>
        <w:tc>
          <w:tcPr>
            <w:tcW w:w="2268" w:type="dxa"/>
            <w:vAlign w:val="center"/>
          </w:tcPr>
          <w:p w14:paraId="47055A8C" w14:textId="44BE0846" w:rsidR="00592151" w:rsidRPr="0003294D" w:rsidRDefault="00592151" w:rsidP="00B7035C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 w:rsidRPr="00B253E5">
              <w:rPr>
                <w:sz w:val="22"/>
              </w:rPr>
              <w:t>38</w:t>
            </w:r>
            <w:r w:rsidR="00B7035C">
              <w:rPr>
                <w:sz w:val="22"/>
              </w:rPr>
              <w:t>200</w:t>
            </w:r>
            <w:r w:rsidRPr="00B253E5">
              <w:rPr>
                <w:sz w:val="22"/>
              </w:rPr>
              <w:t>/</w:t>
            </w:r>
            <w:r w:rsidR="00B7035C">
              <w:rPr>
                <w:sz w:val="22"/>
              </w:rPr>
              <w:t>9999999</w:t>
            </w:r>
          </w:p>
        </w:tc>
        <w:tc>
          <w:tcPr>
            <w:tcW w:w="1843" w:type="dxa"/>
            <w:vAlign w:val="center"/>
          </w:tcPr>
          <w:p w14:paraId="336F75FE" w14:textId="7F63883E" w:rsidR="00592151" w:rsidRPr="0003294D" w:rsidRDefault="00592151" w:rsidP="00C3772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7423D6A0" w14:textId="535F1FC1" w:rsidR="00592151" w:rsidRDefault="00592151" w:rsidP="00592151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995</w:t>
            </w:r>
          </w:p>
        </w:tc>
        <w:tc>
          <w:tcPr>
            <w:tcW w:w="1984" w:type="dxa"/>
            <w:vAlign w:val="center"/>
          </w:tcPr>
          <w:p w14:paraId="560E4F8A" w14:textId="4C304DC2" w:rsidR="00592151" w:rsidRPr="0003294D" w:rsidRDefault="00592151" w:rsidP="00C37723">
            <w:pPr>
              <w:tabs>
                <w:tab w:val="left" w:pos="5245"/>
              </w:tabs>
              <w:spacing w:after="0" w:line="240" w:lineRule="auto"/>
              <w:jc w:val="left"/>
              <w:rPr>
                <w:sz w:val="22"/>
              </w:rPr>
            </w:pPr>
            <w:r>
              <w:rPr>
                <w:sz w:val="22"/>
              </w:rPr>
              <w:t>Joëlle Moret</w:t>
            </w:r>
          </w:p>
        </w:tc>
      </w:tr>
    </w:tbl>
    <w:p w14:paraId="3F3B522F" w14:textId="77777777" w:rsidR="00D45642" w:rsidRPr="00F756EC" w:rsidRDefault="00D45642" w:rsidP="00F756EC">
      <w:pPr>
        <w:tabs>
          <w:tab w:val="left" w:pos="5245"/>
        </w:tabs>
        <w:spacing w:after="0" w:line="240" w:lineRule="auto"/>
        <w:jc w:val="left"/>
        <w:rPr>
          <w:rFonts w:cs="Arial"/>
          <w:sz w:val="22"/>
        </w:rPr>
      </w:pPr>
    </w:p>
    <w:sectPr w:rsidR="00D45642" w:rsidRPr="00F756EC" w:rsidSect="00356023">
      <w:headerReference w:type="default" r:id="rId13"/>
      <w:headerReference w:type="first" r:id="rId14"/>
      <w:type w:val="continuous"/>
      <w:pgSz w:w="11906" w:h="16838" w:code="9"/>
      <w:pgMar w:top="-1702" w:right="1134" w:bottom="709" w:left="1814" w:header="1752" w:footer="578" w:gutter="0"/>
      <w:cols w:space="720"/>
      <w:titlePg/>
      <w:docGrid w:linePitch="299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5E228FF" w16cid:durableId="23B27450"/>
  <w16cid:commentId w16cid:paraId="004BBE8B" w16cid:durableId="23B274EB"/>
  <w16cid:commentId w16cid:paraId="74D9905E" w16cid:durableId="23B27580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1B6A28" w14:textId="77777777" w:rsidR="00F827BC" w:rsidRDefault="00F827BC" w:rsidP="00053F6D">
      <w:r>
        <w:separator/>
      </w:r>
    </w:p>
  </w:endnote>
  <w:endnote w:type="continuationSeparator" w:id="0">
    <w:p w14:paraId="1A3AD615" w14:textId="77777777" w:rsidR="00F827BC" w:rsidRDefault="00F827BC" w:rsidP="00053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AB2F97" w14:textId="77777777" w:rsidR="00F827BC" w:rsidRDefault="00F827BC" w:rsidP="00053F6D">
      <w:r>
        <w:separator/>
      </w:r>
    </w:p>
  </w:footnote>
  <w:footnote w:type="continuationSeparator" w:id="0">
    <w:p w14:paraId="29E73F44" w14:textId="77777777" w:rsidR="00F827BC" w:rsidRDefault="00F827BC" w:rsidP="00053F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687D28" w14:textId="3899A8F0" w:rsidR="008E12DF" w:rsidRDefault="00BF16F9" w:rsidP="00053F6D">
    <w:pPr>
      <w:pStyle w:val="En-tte"/>
    </w:pPr>
    <w:r w:rsidRPr="008A6F26">
      <w:rPr>
        <w:noProof/>
        <w:sz w:val="36"/>
        <w:szCs w:val="36"/>
        <w:lang w:eastAsia="fr-CH"/>
      </w:rPr>
      <w:drawing>
        <wp:anchor distT="0" distB="0" distL="114300" distR="114300" simplePos="0" relativeHeight="251664384" behindDoc="1" locked="0" layoutInCell="1" allowOverlap="1" wp14:anchorId="79F2BFFF" wp14:editId="73FF46D5">
          <wp:simplePos x="0" y="0"/>
          <wp:positionH relativeFrom="margin">
            <wp:posOffset>-597528</wp:posOffset>
          </wp:positionH>
          <wp:positionV relativeFrom="paragraph">
            <wp:posOffset>-932784</wp:posOffset>
          </wp:positionV>
          <wp:extent cx="2985135" cy="647700"/>
          <wp:effectExtent l="0" t="0" r="0" b="0"/>
          <wp:wrapTight wrapText="bothSides">
            <wp:wrapPolygon edited="0">
              <wp:start x="2757" y="4447"/>
              <wp:lineTo x="1516" y="5718"/>
              <wp:lineTo x="1103" y="8894"/>
              <wp:lineTo x="1241" y="16518"/>
              <wp:lineTo x="20263" y="16518"/>
              <wp:lineTo x="20676" y="10800"/>
              <wp:lineTo x="17920" y="9529"/>
              <wp:lineTo x="3722" y="4447"/>
              <wp:lineTo x="2757" y="4447"/>
            </wp:wrapPolygon>
          </wp:wrapTight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ville_de_Lausanne_1_ligne_cmj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5135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F964689" w14:textId="77777777" w:rsidR="008E12DF" w:rsidRDefault="008E12DF" w:rsidP="00053F6D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EC8DFE" w14:textId="2FBA3332" w:rsidR="008E12DF" w:rsidRDefault="00B17AE0" w:rsidP="00053F6D">
    <w:pPr>
      <w:pStyle w:val="En-tte"/>
    </w:pPr>
    <w:r w:rsidRPr="008A6F26">
      <w:rPr>
        <w:noProof/>
        <w:sz w:val="36"/>
        <w:szCs w:val="36"/>
        <w:lang w:eastAsia="fr-CH"/>
      </w:rPr>
      <w:drawing>
        <wp:anchor distT="0" distB="0" distL="114300" distR="114300" simplePos="0" relativeHeight="251662336" behindDoc="1" locked="0" layoutInCell="1" allowOverlap="1" wp14:anchorId="154AD604" wp14:editId="69C7D978">
          <wp:simplePos x="0" y="0"/>
          <wp:positionH relativeFrom="margin">
            <wp:posOffset>-723047</wp:posOffset>
          </wp:positionH>
          <wp:positionV relativeFrom="paragraph">
            <wp:posOffset>-981596</wp:posOffset>
          </wp:positionV>
          <wp:extent cx="2985135" cy="647700"/>
          <wp:effectExtent l="0" t="0" r="0" b="0"/>
          <wp:wrapTight wrapText="bothSides">
            <wp:wrapPolygon edited="0">
              <wp:start x="2757" y="4447"/>
              <wp:lineTo x="1516" y="5718"/>
              <wp:lineTo x="1103" y="8894"/>
              <wp:lineTo x="1241" y="16518"/>
              <wp:lineTo x="20263" y="16518"/>
              <wp:lineTo x="20676" y="10800"/>
              <wp:lineTo x="17920" y="9529"/>
              <wp:lineTo x="3722" y="4447"/>
              <wp:lineTo x="2757" y="4447"/>
            </wp:wrapPolygon>
          </wp:wrapTight>
          <wp:docPr id="91" name="Image 9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_ville_de_Lausanne_1_ligne_cmj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85135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154B4"/>
    <w:multiLevelType w:val="hybridMultilevel"/>
    <w:tmpl w:val="3B0A41F6"/>
    <w:lvl w:ilvl="0" w:tplc="19DC903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3EEC5864">
      <w:start w:val="1"/>
      <w:numFmt w:val="bullet"/>
      <w:lvlText w:val=""/>
      <w:lvlJc w:val="left"/>
      <w:pPr>
        <w:ind w:left="1440" w:hanging="360"/>
      </w:pPr>
      <w:rPr>
        <w:rFonts w:ascii="Wingdings" w:hAnsi="Wingdings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70465"/>
    <w:multiLevelType w:val="hybridMultilevel"/>
    <w:tmpl w:val="7A28E804"/>
    <w:lvl w:ilvl="0" w:tplc="56661A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926DC9"/>
    <w:multiLevelType w:val="hybridMultilevel"/>
    <w:tmpl w:val="CE5C2C6E"/>
    <w:lvl w:ilvl="0" w:tplc="C1EABFBA">
      <w:start w:val="1"/>
      <w:numFmt w:val="bullet"/>
      <w:pStyle w:val="Puce1"/>
      <w:lvlText w:val="—"/>
      <w:lvlJc w:val="left"/>
      <w:pPr>
        <w:ind w:left="360" w:hanging="360"/>
      </w:pPr>
      <w:rPr>
        <w:rFonts w:ascii="Arial" w:hAnsi="Arial" w:hint="default"/>
        <w:position w:val="2"/>
        <w:sz w:val="16"/>
      </w:rPr>
    </w:lvl>
    <w:lvl w:ilvl="1" w:tplc="10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2EE5008"/>
    <w:multiLevelType w:val="multilevel"/>
    <w:tmpl w:val="10E817F6"/>
    <w:lvl w:ilvl="0">
      <w:start w:val="1"/>
      <w:numFmt w:val="decimal"/>
      <w:pStyle w:val="Titre1"/>
      <w:lvlText w:val="%1"/>
      <w:lvlJc w:val="left"/>
      <w:pPr>
        <w:tabs>
          <w:tab w:val="num" w:pos="-850"/>
        </w:tabs>
        <w:ind w:left="-850" w:hanging="709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-141"/>
        </w:tabs>
        <w:ind w:left="-141" w:hanging="709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939"/>
        </w:tabs>
        <w:ind w:left="567" w:hanging="708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866"/>
        </w:tabs>
        <w:ind w:left="1134" w:hanging="708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2574"/>
        </w:tabs>
        <w:ind w:left="1985" w:hanging="851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3642"/>
        </w:tabs>
        <w:ind w:left="2550" w:hanging="708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4710"/>
        </w:tabs>
        <w:ind w:left="3258" w:hanging="708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5778"/>
        </w:tabs>
        <w:ind w:left="3966" w:hanging="708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6846"/>
        </w:tabs>
        <w:ind w:left="4674" w:hanging="708"/>
      </w:pPr>
      <w:rPr>
        <w:rFonts w:hint="default"/>
      </w:rPr>
    </w:lvl>
  </w:abstractNum>
  <w:abstractNum w:abstractNumId="4" w15:restartNumberingAfterBreak="0">
    <w:nsid w:val="373A599E"/>
    <w:multiLevelType w:val="hybridMultilevel"/>
    <w:tmpl w:val="9CA01BA4"/>
    <w:lvl w:ilvl="0" w:tplc="CA989C80">
      <w:start w:val="1"/>
      <w:numFmt w:val="bullet"/>
      <w:lvlText w:val="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244AC0"/>
    <w:multiLevelType w:val="hybridMultilevel"/>
    <w:tmpl w:val="BC826F5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7122CB"/>
    <w:multiLevelType w:val="hybridMultilevel"/>
    <w:tmpl w:val="C75CBFA8"/>
    <w:lvl w:ilvl="0" w:tplc="823A8A28">
      <w:start w:val="1"/>
      <w:numFmt w:val="bullet"/>
      <w:lvlText w:val=""/>
      <w:lvlJc w:val="left"/>
      <w:pPr>
        <w:ind w:left="720" w:hanging="360"/>
      </w:pPr>
      <w:rPr>
        <w:rFonts w:ascii="Wingdings 2" w:hAnsi="Wingdings 2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83361C"/>
    <w:multiLevelType w:val="hybridMultilevel"/>
    <w:tmpl w:val="C052981A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0B207C"/>
    <w:multiLevelType w:val="hybridMultilevel"/>
    <w:tmpl w:val="EFE01B02"/>
    <w:lvl w:ilvl="0" w:tplc="B628A4E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571789"/>
    <w:multiLevelType w:val="hybridMultilevel"/>
    <w:tmpl w:val="8820A32A"/>
    <w:lvl w:ilvl="0" w:tplc="EDC652C4">
      <w:start w:val="1"/>
      <w:numFmt w:val="bullet"/>
      <w:lvlText w:val=""/>
      <w:lvlJc w:val="left"/>
      <w:pPr>
        <w:ind w:left="644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C40E3"/>
    <w:multiLevelType w:val="hybridMultilevel"/>
    <w:tmpl w:val="CF9076CE"/>
    <w:lvl w:ilvl="0" w:tplc="3A16CD66">
      <w:start w:val="1"/>
      <w:numFmt w:val="decimal"/>
      <w:pStyle w:val="Numrotation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902DAB"/>
    <w:multiLevelType w:val="hybridMultilevel"/>
    <w:tmpl w:val="4A7AAB24"/>
    <w:lvl w:ilvl="0" w:tplc="10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9"/>
  </w:num>
  <w:num w:numId="5">
    <w:abstractNumId w:val="1"/>
  </w:num>
  <w:num w:numId="6">
    <w:abstractNumId w:val="5"/>
  </w:num>
  <w:num w:numId="7">
    <w:abstractNumId w:val="7"/>
  </w:num>
  <w:num w:numId="8">
    <w:abstractNumId w:val="11"/>
  </w:num>
  <w:num w:numId="9">
    <w:abstractNumId w:val="8"/>
  </w:num>
  <w:num w:numId="10">
    <w:abstractNumId w:val="4"/>
  </w:num>
  <w:num w:numId="11">
    <w:abstractNumId w:val="6"/>
  </w:num>
  <w:num w:numId="12">
    <w:abstractNumId w:val="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FR" w:vendorID="9" w:dllVersion="512" w:checkStyle="1"/>
  <w:activeWritingStyle w:appName="MSWord" w:lang="de-DE" w:vendorID="9" w:dllVersion="512" w:checkStyle="1"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ZfP4b8t735Sdw7tRBXaNw56WSQ9IXXjrojfOEA4jrsXKoKstq2WPiedOfiVJ1Si3NSKbgURaG4MviWnfIkM3pA==" w:salt="2R4VZjX6X0bWqbue+5PSRQ=="/>
  <w:defaultTabStop w:val="709"/>
  <w:hyphenationZone w:val="425"/>
  <w:drawingGridHorizontalSpacing w:val="100"/>
  <w:drawingGridVerticalSpacing w:val="57"/>
  <w:displayHorizontalDrawingGridEvery w:val="0"/>
  <w:noPunctuationKerning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178"/>
    <w:rsid w:val="0000285B"/>
    <w:rsid w:val="00003B12"/>
    <w:rsid w:val="00006BF8"/>
    <w:rsid w:val="00011182"/>
    <w:rsid w:val="00012B94"/>
    <w:rsid w:val="00015DBA"/>
    <w:rsid w:val="00016F12"/>
    <w:rsid w:val="00021014"/>
    <w:rsid w:val="00022C53"/>
    <w:rsid w:val="00023BBA"/>
    <w:rsid w:val="00030078"/>
    <w:rsid w:val="0003026B"/>
    <w:rsid w:val="00030ACE"/>
    <w:rsid w:val="000325A4"/>
    <w:rsid w:val="00032D2C"/>
    <w:rsid w:val="00036489"/>
    <w:rsid w:val="00036FCA"/>
    <w:rsid w:val="00037440"/>
    <w:rsid w:val="00042FF6"/>
    <w:rsid w:val="00050FD2"/>
    <w:rsid w:val="00052470"/>
    <w:rsid w:val="00053DF0"/>
    <w:rsid w:val="00053F6D"/>
    <w:rsid w:val="000554D4"/>
    <w:rsid w:val="00057856"/>
    <w:rsid w:val="000602FD"/>
    <w:rsid w:val="00062113"/>
    <w:rsid w:val="0006301C"/>
    <w:rsid w:val="00065DD5"/>
    <w:rsid w:val="00066E7C"/>
    <w:rsid w:val="000677E4"/>
    <w:rsid w:val="000745E5"/>
    <w:rsid w:val="00082AE9"/>
    <w:rsid w:val="00090999"/>
    <w:rsid w:val="0009286B"/>
    <w:rsid w:val="000952D4"/>
    <w:rsid w:val="000A20E3"/>
    <w:rsid w:val="000A4DA7"/>
    <w:rsid w:val="000A5AC5"/>
    <w:rsid w:val="000A694E"/>
    <w:rsid w:val="000B0362"/>
    <w:rsid w:val="000B10AC"/>
    <w:rsid w:val="000B29F0"/>
    <w:rsid w:val="000B59C7"/>
    <w:rsid w:val="000B63B0"/>
    <w:rsid w:val="000C329D"/>
    <w:rsid w:val="000C414A"/>
    <w:rsid w:val="000C7399"/>
    <w:rsid w:val="000D0DF1"/>
    <w:rsid w:val="000D777D"/>
    <w:rsid w:val="000E20E7"/>
    <w:rsid w:val="000E3DC0"/>
    <w:rsid w:val="000F2FFA"/>
    <w:rsid w:val="000F5846"/>
    <w:rsid w:val="000F69B2"/>
    <w:rsid w:val="000F77B1"/>
    <w:rsid w:val="00105300"/>
    <w:rsid w:val="00110291"/>
    <w:rsid w:val="001127B0"/>
    <w:rsid w:val="00115064"/>
    <w:rsid w:val="0012227E"/>
    <w:rsid w:val="001222FB"/>
    <w:rsid w:val="00125BB2"/>
    <w:rsid w:val="001264CD"/>
    <w:rsid w:val="00133C43"/>
    <w:rsid w:val="00135E9A"/>
    <w:rsid w:val="001366EB"/>
    <w:rsid w:val="0013678E"/>
    <w:rsid w:val="00137359"/>
    <w:rsid w:val="00144277"/>
    <w:rsid w:val="001451E2"/>
    <w:rsid w:val="001457FC"/>
    <w:rsid w:val="0014597F"/>
    <w:rsid w:val="00147752"/>
    <w:rsid w:val="001557AC"/>
    <w:rsid w:val="00155E32"/>
    <w:rsid w:val="00155E76"/>
    <w:rsid w:val="001614C4"/>
    <w:rsid w:val="00161D6B"/>
    <w:rsid w:val="00162A99"/>
    <w:rsid w:val="0016351F"/>
    <w:rsid w:val="00164312"/>
    <w:rsid w:val="00164615"/>
    <w:rsid w:val="0016500B"/>
    <w:rsid w:val="00172A43"/>
    <w:rsid w:val="001732FD"/>
    <w:rsid w:val="001817C3"/>
    <w:rsid w:val="001825C7"/>
    <w:rsid w:val="0018607A"/>
    <w:rsid w:val="00192101"/>
    <w:rsid w:val="001A010C"/>
    <w:rsid w:val="001A7332"/>
    <w:rsid w:val="001B0DBE"/>
    <w:rsid w:val="001B21B9"/>
    <w:rsid w:val="001B5E0D"/>
    <w:rsid w:val="001B5F88"/>
    <w:rsid w:val="001C11FD"/>
    <w:rsid w:val="001C1A77"/>
    <w:rsid w:val="001C2E00"/>
    <w:rsid w:val="001C5EAE"/>
    <w:rsid w:val="001C6912"/>
    <w:rsid w:val="001D0E58"/>
    <w:rsid w:val="001D722F"/>
    <w:rsid w:val="001D7633"/>
    <w:rsid w:val="001E295D"/>
    <w:rsid w:val="001E2F6E"/>
    <w:rsid w:val="001E4723"/>
    <w:rsid w:val="001E513B"/>
    <w:rsid w:val="001F101B"/>
    <w:rsid w:val="001F4D6E"/>
    <w:rsid w:val="00201F73"/>
    <w:rsid w:val="0020208E"/>
    <w:rsid w:val="00206B03"/>
    <w:rsid w:val="00210677"/>
    <w:rsid w:val="002115D6"/>
    <w:rsid w:val="00222A1B"/>
    <w:rsid w:val="002233C5"/>
    <w:rsid w:val="002323D6"/>
    <w:rsid w:val="00233162"/>
    <w:rsid w:val="00233402"/>
    <w:rsid w:val="00233CE4"/>
    <w:rsid w:val="00236322"/>
    <w:rsid w:val="002379CB"/>
    <w:rsid w:val="00244E33"/>
    <w:rsid w:val="00247221"/>
    <w:rsid w:val="00252B33"/>
    <w:rsid w:val="00255E83"/>
    <w:rsid w:val="00256893"/>
    <w:rsid w:val="00264906"/>
    <w:rsid w:val="00264DCC"/>
    <w:rsid w:val="002729E5"/>
    <w:rsid w:val="00273D24"/>
    <w:rsid w:val="00274101"/>
    <w:rsid w:val="00276327"/>
    <w:rsid w:val="00281DCF"/>
    <w:rsid w:val="002823DB"/>
    <w:rsid w:val="0028339E"/>
    <w:rsid w:val="0028613B"/>
    <w:rsid w:val="002930F5"/>
    <w:rsid w:val="002973C9"/>
    <w:rsid w:val="002A4DD8"/>
    <w:rsid w:val="002A5711"/>
    <w:rsid w:val="002A63EA"/>
    <w:rsid w:val="002B16E8"/>
    <w:rsid w:val="002B3511"/>
    <w:rsid w:val="002B559E"/>
    <w:rsid w:val="002B5DBD"/>
    <w:rsid w:val="002B6D0F"/>
    <w:rsid w:val="002B7B75"/>
    <w:rsid w:val="002C3809"/>
    <w:rsid w:val="002C7C72"/>
    <w:rsid w:val="002D39DB"/>
    <w:rsid w:val="002D5DD0"/>
    <w:rsid w:val="002D707E"/>
    <w:rsid w:val="002D7F8A"/>
    <w:rsid w:val="002E025E"/>
    <w:rsid w:val="002E6599"/>
    <w:rsid w:val="002E774A"/>
    <w:rsid w:val="002F1430"/>
    <w:rsid w:val="002F365D"/>
    <w:rsid w:val="00300701"/>
    <w:rsid w:val="00304065"/>
    <w:rsid w:val="00305227"/>
    <w:rsid w:val="00305A0D"/>
    <w:rsid w:val="00311AF0"/>
    <w:rsid w:val="00312671"/>
    <w:rsid w:val="003179FF"/>
    <w:rsid w:val="00317B7B"/>
    <w:rsid w:val="00321A7D"/>
    <w:rsid w:val="00333863"/>
    <w:rsid w:val="00334FC7"/>
    <w:rsid w:val="00336960"/>
    <w:rsid w:val="00337186"/>
    <w:rsid w:val="00337D11"/>
    <w:rsid w:val="00342240"/>
    <w:rsid w:val="00346166"/>
    <w:rsid w:val="003462FB"/>
    <w:rsid w:val="00352683"/>
    <w:rsid w:val="00356023"/>
    <w:rsid w:val="00363292"/>
    <w:rsid w:val="003636F6"/>
    <w:rsid w:val="00372317"/>
    <w:rsid w:val="00377402"/>
    <w:rsid w:val="00380EEF"/>
    <w:rsid w:val="00382508"/>
    <w:rsid w:val="00382758"/>
    <w:rsid w:val="00384162"/>
    <w:rsid w:val="00385D20"/>
    <w:rsid w:val="00386BF6"/>
    <w:rsid w:val="00386EDD"/>
    <w:rsid w:val="00387178"/>
    <w:rsid w:val="003906C2"/>
    <w:rsid w:val="00393AD5"/>
    <w:rsid w:val="0039743B"/>
    <w:rsid w:val="003A0086"/>
    <w:rsid w:val="003A087F"/>
    <w:rsid w:val="003A2F4D"/>
    <w:rsid w:val="003A34AC"/>
    <w:rsid w:val="003A3FC5"/>
    <w:rsid w:val="003C0915"/>
    <w:rsid w:val="003C2BD1"/>
    <w:rsid w:val="003C3F77"/>
    <w:rsid w:val="003C4C15"/>
    <w:rsid w:val="003C5A67"/>
    <w:rsid w:val="003C62FE"/>
    <w:rsid w:val="003D2845"/>
    <w:rsid w:val="003E31EF"/>
    <w:rsid w:val="003E3783"/>
    <w:rsid w:val="003E77DB"/>
    <w:rsid w:val="003F3B1F"/>
    <w:rsid w:val="003F440C"/>
    <w:rsid w:val="003F6A82"/>
    <w:rsid w:val="00402D16"/>
    <w:rsid w:val="00403298"/>
    <w:rsid w:val="004039CE"/>
    <w:rsid w:val="00404B9D"/>
    <w:rsid w:val="00413687"/>
    <w:rsid w:val="0041568F"/>
    <w:rsid w:val="004228B2"/>
    <w:rsid w:val="00422DF9"/>
    <w:rsid w:val="00423E48"/>
    <w:rsid w:val="00425893"/>
    <w:rsid w:val="0043103B"/>
    <w:rsid w:val="00432052"/>
    <w:rsid w:val="004338CD"/>
    <w:rsid w:val="0043435B"/>
    <w:rsid w:val="00436E78"/>
    <w:rsid w:val="00440DB2"/>
    <w:rsid w:val="00440DE8"/>
    <w:rsid w:val="0044145B"/>
    <w:rsid w:val="0044441A"/>
    <w:rsid w:val="00444874"/>
    <w:rsid w:val="004456B1"/>
    <w:rsid w:val="00445DEB"/>
    <w:rsid w:val="00446F90"/>
    <w:rsid w:val="00447C81"/>
    <w:rsid w:val="00451E97"/>
    <w:rsid w:val="00453A7C"/>
    <w:rsid w:val="0046159C"/>
    <w:rsid w:val="0046398E"/>
    <w:rsid w:val="00464899"/>
    <w:rsid w:val="00471916"/>
    <w:rsid w:val="00472328"/>
    <w:rsid w:val="00477EAD"/>
    <w:rsid w:val="004826BD"/>
    <w:rsid w:val="00486872"/>
    <w:rsid w:val="00487930"/>
    <w:rsid w:val="004906B2"/>
    <w:rsid w:val="00495C91"/>
    <w:rsid w:val="004962D6"/>
    <w:rsid w:val="004A4941"/>
    <w:rsid w:val="004A5F13"/>
    <w:rsid w:val="004B0249"/>
    <w:rsid w:val="004B1D9A"/>
    <w:rsid w:val="004B539D"/>
    <w:rsid w:val="004C02C8"/>
    <w:rsid w:val="004C147A"/>
    <w:rsid w:val="004D17E7"/>
    <w:rsid w:val="004D5641"/>
    <w:rsid w:val="004E222B"/>
    <w:rsid w:val="004F212E"/>
    <w:rsid w:val="004F2B6C"/>
    <w:rsid w:val="004F3DAB"/>
    <w:rsid w:val="004F4F24"/>
    <w:rsid w:val="004F6682"/>
    <w:rsid w:val="0051016F"/>
    <w:rsid w:val="005130A8"/>
    <w:rsid w:val="0051334D"/>
    <w:rsid w:val="00513635"/>
    <w:rsid w:val="00522075"/>
    <w:rsid w:val="00522E15"/>
    <w:rsid w:val="005257D9"/>
    <w:rsid w:val="00526444"/>
    <w:rsid w:val="00527930"/>
    <w:rsid w:val="005370B8"/>
    <w:rsid w:val="005433AC"/>
    <w:rsid w:val="00550246"/>
    <w:rsid w:val="00552F46"/>
    <w:rsid w:val="00554815"/>
    <w:rsid w:val="005553D5"/>
    <w:rsid w:val="00555770"/>
    <w:rsid w:val="005570C1"/>
    <w:rsid w:val="00557913"/>
    <w:rsid w:val="00563BC2"/>
    <w:rsid w:val="00580F53"/>
    <w:rsid w:val="00583585"/>
    <w:rsid w:val="00587CC7"/>
    <w:rsid w:val="0059057A"/>
    <w:rsid w:val="00590A38"/>
    <w:rsid w:val="00592151"/>
    <w:rsid w:val="005A1331"/>
    <w:rsid w:val="005A302D"/>
    <w:rsid w:val="005B0FF4"/>
    <w:rsid w:val="005B1E28"/>
    <w:rsid w:val="005B3A14"/>
    <w:rsid w:val="005B6B6F"/>
    <w:rsid w:val="005B7CB8"/>
    <w:rsid w:val="005B7F51"/>
    <w:rsid w:val="005C0A48"/>
    <w:rsid w:val="005C5067"/>
    <w:rsid w:val="005C738C"/>
    <w:rsid w:val="005C7A4C"/>
    <w:rsid w:val="005D09C9"/>
    <w:rsid w:val="005D1B59"/>
    <w:rsid w:val="005D4366"/>
    <w:rsid w:val="005D5597"/>
    <w:rsid w:val="005E55A6"/>
    <w:rsid w:val="005E5B95"/>
    <w:rsid w:val="005E6BA5"/>
    <w:rsid w:val="005E6ECD"/>
    <w:rsid w:val="005F04A8"/>
    <w:rsid w:val="005F67B9"/>
    <w:rsid w:val="005F7BAB"/>
    <w:rsid w:val="006022E2"/>
    <w:rsid w:val="00602D59"/>
    <w:rsid w:val="00602FE9"/>
    <w:rsid w:val="00610D78"/>
    <w:rsid w:val="006113BF"/>
    <w:rsid w:val="006114EA"/>
    <w:rsid w:val="00611839"/>
    <w:rsid w:val="0061269A"/>
    <w:rsid w:val="00616B13"/>
    <w:rsid w:val="006226CF"/>
    <w:rsid w:val="00631CD0"/>
    <w:rsid w:val="00632983"/>
    <w:rsid w:val="00632A25"/>
    <w:rsid w:val="0063307C"/>
    <w:rsid w:val="00636599"/>
    <w:rsid w:val="00637B92"/>
    <w:rsid w:val="00644449"/>
    <w:rsid w:val="00645CB3"/>
    <w:rsid w:val="00653501"/>
    <w:rsid w:val="00657201"/>
    <w:rsid w:val="006578B2"/>
    <w:rsid w:val="00663D5B"/>
    <w:rsid w:val="006668B0"/>
    <w:rsid w:val="00673D8C"/>
    <w:rsid w:val="00674ECB"/>
    <w:rsid w:val="006753CD"/>
    <w:rsid w:val="0067575B"/>
    <w:rsid w:val="00676207"/>
    <w:rsid w:val="006775C5"/>
    <w:rsid w:val="00680AE5"/>
    <w:rsid w:val="00682D54"/>
    <w:rsid w:val="00684D30"/>
    <w:rsid w:val="00693DE3"/>
    <w:rsid w:val="0069549F"/>
    <w:rsid w:val="0069564B"/>
    <w:rsid w:val="00695ACC"/>
    <w:rsid w:val="006A0DE6"/>
    <w:rsid w:val="006A5A39"/>
    <w:rsid w:val="006A7A1D"/>
    <w:rsid w:val="006A7C7A"/>
    <w:rsid w:val="006B1F7E"/>
    <w:rsid w:val="006B3BC9"/>
    <w:rsid w:val="006B3BDF"/>
    <w:rsid w:val="006B3F2C"/>
    <w:rsid w:val="006C06B5"/>
    <w:rsid w:val="006C0938"/>
    <w:rsid w:val="006C16FF"/>
    <w:rsid w:val="006D6E68"/>
    <w:rsid w:val="006E0323"/>
    <w:rsid w:val="006E1AC8"/>
    <w:rsid w:val="006E2BBB"/>
    <w:rsid w:val="006E5169"/>
    <w:rsid w:val="006E5ED6"/>
    <w:rsid w:val="006F0B08"/>
    <w:rsid w:val="006F0E60"/>
    <w:rsid w:val="006F181F"/>
    <w:rsid w:val="006F1A00"/>
    <w:rsid w:val="006F1E9F"/>
    <w:rsid w:val="006F1EFC"/>
    <w:rsid w:val="006F4270"/>
    <w:rsid w:val="006F58AA"/>
    <w:rsid w:val="00701B9E"/>
    <w:rsid w:val="007047BA"/>
    <w:rsid w:val="00704E3E"/>
    <w:rsid w:val="00705A2A"/>
    <w:rsid w:val="007125F6"/>
    <w:rsid w:val="0071563F"/>
    <w:rsid w:val="00715A5C"/>
    <w:rsid w:val="00715E93"/>
    <w:rsid w:val="007232E9"/>
    <w:rsid w:val="00727292"/>
    <w:rsid w:val="00733BA7"/>
    <w:rsid w:val="00743A6A"/>
    <w:rsid w:val="00745303"/>
    <w:rsid w:val="00746C05"/>
    <w:rsid w:val="00750648"/>
    <w:rsid w:val="007508BE"/>
    <w:rsid w:val="00751584"/>
    <w:rsid w:val="007535B3"/>
    <w:rsid w:val="0075544A"/>
    <w:rsid w:val="00757660"/>
    <w:rsid w:val="00763586"/>
    <w:rsid w:val="007655C6"/>
    <w:rsid w:val="00773B67"/>
    <w:rsid w:val="00774596"/>
    <w:rsid w:val="00776890"/>
    <w:rsid w:val="007769F2"/>
    <w:rsid w:val="007828C4"/>
    <w:rsid w:val="00782FCB"/>
    <w:rsid w:val="00784B4B"/>
    <w:rsid w:val="0078680F"/>
    <w:rsid w:val="00786DCF"/>
    <w:rsid w:val="0078750A"/>
    <w:rsid w:val="00791411"/>
    <w:rsid w:val="00791C6D"/>
    <w:rsid w:val="00797973"/>
    <w:rsid w:val="00797CF2"/>
    <w:rsid w:val="007A20A3"/>
    <w:rsid w:val="007A3D92"/>
    <w:rsid w:val="007A5461"/>
    <w:rsid w:val="007A558E"/>
    <w:rsid w:val="007A783B"/>
    <w:rsid w:val="007B3EA1"/>
    <w:rsid w:val="007C044A"/>
    <w:rsid w:val="007C05E5"/>
    <w:rsid w:val="007C16DB"/>
    <w:rsid w:val="007C277A"/>
    <w:rsid w:val="007C36F3"/>
    <w:rsid w:val="007C421F"/>
    <w:rsid w:val="007C42AF"/>
    <w:rsid w:val="007C49DC"/>
    <w:rsid w:val="007E3925"/>
    <w:rsid w:val="007E5A95"/>
    <w:rsid w:val="007E761A"/>
    <w:rsid w:val="007F2631"/>
    <w:rsid w:val="007F7CCF"/>
    <w:rsid w:val="00800617"/>
    <w:rsid w:val="008008EB"/>
    <w:rsid w:val="00801DBC"/>
    <w:rsid w:val="00807E3B"/>
    <w:rsid w:val="008107A1"/>
    <w:rsid w:val="008154CA"/>
    <w:rsid w:val="0081627E"/>
    <w:rsid w:val="00820DB9"/>
    <w:rsid w:val="00823D8F"/>
    <w:rsid w:val="00824D1A"/>
    <w:rsid w:val="00825FB4"/>
    <w:rsid w:val="00835731"/>
    <w:rsid w:val="00837B99"/>
    <w:rsid w:val="00840174"/>
    <w:rsid w:val="00842080"/>
    <w:rsid w:val="0084654F"/>
    <w:rsid w:val="00847EC5"/>
    <w:rsid w:val="00863D10"/>
    <w:rsid w:val="00864093"/>
    <w:rsid w:val="008648E2"/>
    <w:rsid w:val="008650AD"/>
    <w:rsid w:val="008713B7"/>
    <w:rsid w:val="00883424"/>
    <w:rsid w:val="00887047"/>
    <w:rsid w:val="00891CAC"/>
    <w:rsid w:val="008A0AF7"/>
    <w:rsid w:val="008A1BD7"/>
    <w:rsid w:val="008A3D74"/>
    <w:rsid w:val="008A638A"/>
    <w:rsid w:val="008B56C3"/>
    <w:rsid w:val="008B7EAD"/>
    <w:rsid w:val="008B7EF8"/>
    <w:rsid w:val="008C4246"/>
    <w:rsid w:val="008C510B"/>
    <w:rsid w:val="008C51B3"/>
    <w:rsid w:val="008C53D6"/>
    <w:rsid w:val="008C611B"/>
    <w:rsid w:val="008D0FA8"/>
    <w:rsid w:val="008D2842"/>
    <w:rsid w:val="008D363A"/>
    <w:rsid w:val="008D69F7"/>
    <w:rsid w:val="008D74DD"/>
    <w:rsid w:val="008E12DF"/>
    <w:rsid w:val="008E1DD4"/>
    <w:rsid w:val="008E54F2"/>
    <w:rsid w:val="008E796E"/>
    <w:rsid w:val="008E7DAF"/>
    <w:rsid w:val="008F1A1E"/>
    <w:rsid w:val="008F47BF"/>
    <w:rsid w:val="008F69EF"/>
    <w:rsid w:val="008F7B7F"/>
    <w:rsid w:val="009026EF"/>
    <w:rsid w:val="00904CC2"/>
    <w:rsid w:val="0090581B"/>
    <w:rsid w:val="00905E96"/>
    <w:rsid w:val="009062E1"/>
    <w:rsid w:val="00914C0D"/>
    <w:rsid w:val="00915A9B"/>
    <w:rsid w:val="0092475F"/>
    <w:rsid w:val="00924B46"/>
    <w:rsid w:val="009251CC"/>
    <w:rsid w:val="00925EA2"/>
    <w:rsid w:val="00926897"/>
    <w:rsid w:val="00927C61"/>
    <w:rsid w:val="009317F9"/>
    <w:rsid w:val="00932043"/>
    <w:rsid w:val="009339DC"/>
    <w:rsid w:val="009343E1"/>
    <w:rsid w:val="00935163"/>
    <w:rsid w:val="0093698B"/>
    <w:rsid w:val="00936D5C"/>
    <w:rsid w:val="00936E23"/>
    <w:rsid w:val="00936FDD"/>
    <w:rsid w:val="00941090"/>
    <w:rsid w:val="00950A14"/>
    <w:rsid w:val="009535C8"/>
    <w:rsid w:val="00953C08"/>
    <w:rsid w:val="00960177"/>
    <w:rsid w:val="00962302"/>
    <w:rsid w:val="009708D4"/>
    <w:rsid w:val="0097436F"/>
    <w:rsid w:val="00974C5C"/>
    <w:rsid w:val="009762A3"/>
    <w:rsid w:val="009775DA"/>
    <w:rsid w:val="00981F0B"/>
    <w:rsid w:val="00985178"/>
    <w:rsid w:val="00985BC9"/>
    <w:rsid w:val="009869CD"/>
    <w:rsid w:val="009904FA"/>
    <w:rsid w:val="0099768F"/>
    <w:rsid w:val="009A00B8"/>
    <w:rsid w:val="009A0D49"/>
    <w:rsid w:val="009A20B9"/>
    <w:rsid w:val="009A7F5E"/>
    <w:rsid w:val="009B435B"/>
    <w:rsid w:val="009C18FA"/>
    <w:rsid w:val="009C4AE8"/>
    <w:rsid w:val="009C6A07"/>
    <w:rsid w:val="009C70BF"/>
    <w:rsid w:val="009D3798"/>
    <w:rsid w:val="009D3A2D"/>
    <w:rsid w:val="009D3CF0"/>
    <w:rsid w:val="009D5B1A"/>
    <w:rsid w:val="009E228D"/>
    <w:rsid w:val="009E354A"/>
    <w:rsid w:val="009E43C9"/>
    <w:rsid w:val="009E47AF"/>
    <w:rsid w:val="009F1AAD"/>
    <w:rsid w:val="009F464B"/>
    <w:rsid w:val="009F5BD5"/>
    <w:rsid w:val="00A00D8D"/>
    <w:rsid w:val="00A11A0A"/>
    <w:rsid w:val="00A1206C"/>
    <w:rsid w:val="00A1759F"/>
    <w:rsid w:val="00A20635"/>
    <w:rsid w:val="00A2590D"/>
    <w:rsid w:val="00A2740E"/>
    <w:rsid w:val="00A330CD"/>
    <w:rsid w:val="00A33F0F"/>
    <w:rsid w:val="00A36B98"/>
    <w:rsid w:val="00A40AAB"/>
    <w:rsid w:val="00A419FB"/>
    <w:rsid w:val="00A42123"/>
    <w:rsid w:val="00A42CF3"/>
    <w:rsid w:val="00A43024"/>
    <w:rsid w:val="00A4386F"/>
    <w:rsid w:val="00A45286"/>
    <w:rsid w:val="00A550B3"/>
    <w:rsid w:val="00A561AF"/>
    <w:rsid w:val="00A603CD"/>
    <w:rsid w:val="00A61273"/>
    <w:rsid w:val="00A617CA"/>
    <w:rsid w:val="00A65BCF"/>
    <w:rsid w:val="00A67B8D"/>
    <w:rsid w:val="00A7253E"/>
    <w:rsid w:val="00A727F8"/>
    <w:rsid w:val="00A740EF"/>
    <w:rsid w:val="00A80790"/>
    <w:rsid w:val="00A80811"/>
    <w:rsid w:val="00A84D00"/>
    <w:rsid w:val="00A84EED"/>
    <w:rsid w:val="00A869BF"/>
    <w:rsid w:val="00A87098"/>
    <w:rsid w:val="00A925B4"/>
    <w:rsid w:val="00A93BF6"/>
    <w:rsid w:val="00A94BBD"/>
    <w:rsid w:val="00A956D4"/>
    <w:rsid w:val="00A95C71"/>
    <w:rsid w:val="00A9713D"/>
    <w:rsid w:val="00AA1BD4"/>
    <w:rsid w:val="00AA5EE7"/>
    <w:rsid w:val="00AA5FE7"/>
    <w:rsid w:val="00AA7529"/>
    <w:rsid w:val="00AA7F6E"/>
    <w:rsid w:val="00AB5FBB"/>
    <w:rsid w:val="00AC34AC"/>
    <w:rsid w:val="00AC3FB9"/>
    <w:rsid w:val="00AC49F3"/>
    <w:rsid w:val="00AD1D1F"/>
    <w:rsid w:val="00AD3967"/>
    <w:rsid w:val="00AD5C1B"/>
    <w:rsid w:val="00AD7759"/>
    <w:rsid w:val="00AE2E70"/>
    <w:rsid w:val="00AE3286"/>
    <w:rsid w:val="00AE67F1"/>
    <w:rsid w:val="00AE69BF"/>
    <w:rsid w:val="00AF08CE"/>
    <w:rsid w:val="00AF6246"/>
    <w:rsid w:val="00AF6F1A"/>
    <w:rsid w:val="00B05720"/>
    <w:rsid w:val="00B0605E"/>
    <w:rsid w:val="00B12A62"/>
    <w:rsid w:val="00B17AE0"/>
    <w:rsid w:val="00B17E23"/>
    <w:rsid w:val="00B2071A"/>
    <w:rsid w:val="00B248ED"/>
    <w:rsid w:val="00B253E5"/>
    <w:rsid w:val="00B32339"/>
    <w:rsid w:val="00B32D55"/>
    <w:rsid w:val="00B34C72"/>
    <w:rsid w:val="00B438A6"/>
    <w:rsid w:val="00B47303"/>
    <w:rsid w:val="00B47B73"/>
    <w:rsid w:val="00B51404"/>
    <w:rsid w:val="00B51786"/>
    <w:rsid w:val="00B659A1"/>
    <w:rsid w:val="00B668FC"/>
    <w:rsid w:val="00B67FFB"/>
    <w:rsid w:val="00B7035C"/>
    <w:rsid w:val="00B72F71"/>
    <w:rsid w:val="00B73078"/>
    <w:rsid w:val="00B82260"/>
    <w:rsid w:val="00B921D1"/>
    <w:rsid w:val="00B952F3"/>
    <w:rsid w:val="00B95708"/>
    <w:rsid w:val="00B96163"/>
    <w:rsid w:val="00BA0D83"/>
    <w:rsid w:val="00BA15BC"/>
    <w:rsid w:val="00BA24B6"/>
    <w:rsid w:val="00BA55C6"/>
    <w:rsid w:val="00BB398E"/>
    <w:rsid w:val="00BB39AF"/>
    <w:rsid w:val="00BB479C"/>
    <w:rsid w:val="00BB4DD9"/>
    <w:rsid w:val="00BB5042"/>
    <w:rsid w:val="00BB653D"/>
    <w:rsid w:val="00BB669E"/>
    <w:rsid w:val="00BC101B"/>
    <w:rsid w:val="00BC22FC"/>
    <w:rsid w:val="00BD0A7C"/>
    <w:rsid w:val="00BD0E4F"/>
    <w:rsid w:val="00BD28BC"/>
    <w:rsid w:val="00BD40A9"/>
    <w:rsid w:val="00BE2F2F"/>
    <w:rsid w:val="00BE6B11"/>
    <w:rsid w:val="00BE7506"/>
    <w:rsid w:val="00BF0013"/>
    <w:rsid w:val="00BF0EE4"/>
    <w:rsid w:val="00BF16F9"/>
    <w:rsid w:val="00BF1B53"/>
    <w:rsid w:val="00BF1D1B"/>
    <w:rsid w:val="00BF4293"/>
    <w:rsid w:val="00BF5F4D"/>
    <w:rsid w:val="00BF65BC"/>
    <w:rsid w:val="00C01AB3"/>
    <w:rsid w:val="00C042D8"/>
    <w:rsid w:val="00C204CA"/>
    <w:rsid w:val="00C2149D"/>
    <w:rsid w:val="00C22D00"/>
    <w:rsid w:val="00C2348F"/>
    <w:rsid w:val="00C303F9"/>
    <w:rsid w:val="00C30531"/>
    <w:rsid w:val="00C32820"/>
    <w:rsid w:val="00C32B99"/>
    <w:rsid w:val="00C3326A"/>
    <w:rsid w:val="00C361DF"/>
    <w:rsid w:val="00C365D0"/>
    <w:rsid w:val="00C37723"/>
    <w:rsid w:val="00C4194F"/>
    <w:rsid w:val="00C508E6"/>
    <w:rsid w:val="00C50C7A"/>
    <w:rsid w:val="00C51E39"/>
    <w:rsid w:val="00C52BF1"/>
    <w:rsid w:val="00C62F0D"/>
    <w:rsid w:val="00C64C4D"/>
    <w:rsid w:val="00C671B9"/>
    <w:rsid w:val="00C731C8"/>
    <w:rsid w:val="00C73438"/>
    <w:rsid w:val="00C73A28"/>
    <w:rsid w:val="00C77086"/>
    <w:rsid w:val="00C81116"/>
    <w:rsid w:val="00C8298F"/>
    <w:rsid w:val="00C85ADB"/>
    <w:rsid w:val="00C909BC"/>
    <w:rsid w:val="00C927BB"/>
    <w:rsid w:val="00C93F38"/>
    <w:rsid w:val="00CA4526"/>
    <w:rsid w:val="00CA4EE4"/>
    <w:rsid w:val="00CA67DB"/>
    <w:rsid w:val="00CB10A3"/>
    <w:rsid w:val="00CB33E9"/>
    <w:rsid w:val="00CB5CF4"/>
    <w:rsid w:val="00CB5D2A"/>
    <w:rsid w:val="00CB70E8"/>
    <w:rsid w:val="00CC02DF"/>
    <w:rsid w:val="00CC214D"/>
    <w:rsid w:val="00CC3B73"/>
    <w:rsid w:val="00CC6059"/>
    <w:rsid w:val="00CC66FC"/>
    <w:rsid w:val="00CD2256"/>
    <w:rsid w:val="00CD26C4"/>
    <w:rsid w:val="00CE1306"/>
    <w:rsid w:val="00CE3311"/>
    <w:rsid w:val="00CE4F6B"/>
    <w:rsid w:val="00CF3FA7"/>
    <w:rsid w:val="00CF56A6"/>
    <w:rsid w:val="00CF5C40"/>
    <w:rsid w:val="00CF6ECC"/>
    <w:rsid w:val="00D0126B"/>
    <w:rsid w:val="00D01304"/>
    <w:rsid w:val="00D014DD"/>
    <w:rsid w:val="00D04BEB"/>
    <w:rsid w:val="00D0593B"/>
    <w:rsid w:val="00D13CF6"/>
    <w:rsid w:val="00D142FE"/>
    <w:rsid w:val="00D167EA"/>
    <w:rsid w:val="00D16EF8"/>
    <w:rsid w:val="00D16F05"/>
    <w:rsid w:val="00D21BF5"/>
    <w:rsid w:val="00D22221"/>
    <w:rsid w:val="00D22B3C"/>
    <w:rsid w:val="00D23D26"/>
    <w:rsid w:val="00D266FE"/>
    <w:rsid w:val="00D30A9F"/>
    <w:rsid w:val="00D346E3"/>
    <w:rsid w:val="00D35B8F"/>
    <w:rsid w:val="00D36A8A"/>
    <w:rsid w:val="00D41902"/>
    <w:rsid w:val="00D45642"/>
    <w:rsid w:val="00D50AD1"/>
    <w:rsid w:val="00D53FBE"/>
    <w:rsid w:val="00D54E60"/>
    <w:rsid w:val="00D550B9"/>
    <w:rsid w:val="00D551D9"/>
    <w:rsid w:val="00D60B3C"/>
    <w:rsid w:val="00D60B9C"/>
    <w:rsid w:val="00D62A19"/>
    <w:rsid w:val="00D63092"/>
    <w:rsid w:val="00D720D4"/>
    <w:rsid w:val="00D75FAC"/>
    <w:rsid w:val="00D76E34"/>
    <w:rsid w:val="00D77445"/>
    <w:rsid w:val="00D84D34"/>
    <w:rsid w:val="00D84F1B"/>
    <w:rsid w:val="00D86796"/>
    <w:rsid w:val="00D9009D"/>
    <w:rsid w:val="00D904FF"/>
    <w:rsid w:val="00D94461"/>
    <w:rsid w:val="00D96ED3"/>
    <w:rsid w:val="00DA0EC0"/>
    <w:rsid w:val="00DA19B7"/>
    <w:rsid w:val="00DA24D6"/>
    <w:rsid w:val="00DA25B2"/>
    <w:rsid w:val="00DA4A98"/>
    <w:rsid w:val="00DA60F4"/>
    <w:rsid w:val="00DB39E4"/>
    <w:rsid w:val="00DB4041"/>
    <w:rsid w:val="00DB5EA0"/>
    <w:rsid w:val="00DC2451"/>
    <w:rsid w:val="00DC5D01"/>
    <w:rsid w:val="00DC5F32"/>
    <w:rsid w:val="00DC6BCB"/>
    <w:rsid w:val="00DD089A"/>
    <w:rsid w:val="00DD5779"/>
    <w:rsid w:val="00DE285C"/>
    <w:rsid w:val="00DE2ABF"/>
    <w:rsid w:val="00DF0C16"/>
    <w:rsid w:val="00E0482F"/>
    <w:rsid w:val="00E30EEB"/>
    <w:rsid w:val="00E31212"/>
    <w:rsid w:val="00E32033"/>
    <w:rsid w:val="00E36780"/>
    <w:rsid w:val="00E40B51"/>
    <w:rsid w:val="00E4111A"/>
    <w:rsid w:val="00E45212"/>
    <w:rsid w:val="00E47EE2"/>
    <w:rsid w:val="00E5230F"/>
    <w:rsid w:val="00E536BC"/>
    <w:rsid w:val="00E567CA"/>
    <w:rsid w:val="00E60513"/>
    <w:rsid w:val="00E61E50"/>
    <w:rsid w:val="00E6276F"/>
    <w:rsid w:val="00E71435"/>
    <w:rsid w:val="00E714DC"/>
    <w:rsid w:val="00E71C1A"/>
    <w:rsid w:val="00E75688"/>
    <w:rsid w:val="00E83B11"/>
    <w:rsid w:val="00E84312"/>
    <w:rsid w:val="00E87D21"/>
    <w:rsid w:val="00E922AD"/>
    <w:rsid w:val="00E94E41"/>
    <w:rsid w:val="00E950AA"/>
    <w:rsid w:val="00E97781"/>
    <w:rsid w:val="00EA01BB"/>
    <w:rsid w:val="00EA24E6"/>
    <w:rsid w:val="00EA3C41"/>
    <w:rsid w:val="00EA5D81"/>
    <w:rsid w:val="00EB5D85"/>
    <w:rsid w:val="00EB749A"/>
    <w:rsid w:val="00EC0867"/>
    <w:rsid w:val="00EC3081"/>
    <w:rsid w:val="00EC4B0F"/>
    <w:rsid w:val="00ED44C4"/>
    <w:rsid w:val="00ED651A"/>
    <w:rsid w:val="00ED6EC2"/>
    <w:rsid w:val="00EF0642"/>
    <w:rsid w:val="00EF5133"/>
    <w:rsid w:val="00EF6107"/>
    <w:rsid w:val="00EF7BEC"/>
    <w:rsid w:val="00F01ABB"/>
    <w:rsid w:val="00F04313"/>
    <w:rsid w:val="00F06E78"/>
    <w:rsid w:val="00F24F22"/>
    <w:rsid w:val="00F25135"/>
    <w:rsid w:val="00F27F64"/>
    <w:rsid w:val="00F32FF8"/>
    <w:rsid w:val="00F350B6"/>
    <w:rsid w:val="00F37573"/>
    <w:rsid w:val="00F37EA2"/>
    <w:rsid w:val="00F4073D"/>
    <w:rsid w:val="00F43923"/>
    <w:rsid w:val="00F45A90"/>
    <w:rsid w:val="00F53E89"/>
    <w:rsid w:val="00F542A4"/>
    <w:rsid w:val="00F54A21"/>
    <w:rsid w:val="00F5635B"/>
    <w:rsid w:val="00F57199"/>
    <w:rsid w:val="00F63E9F"/>
    <w:rsid w:val="00F74E66"/>
    <w:rsid w:val="00F756EC"/>
    <w:rsid w:val="00F75BC4"/>
    <w:rsid w:val="00F76CA6"/>
    <w:rsid w:val="00F820B2"/>
    <w:rsid w:val="00F827BC"/>
    <w:rsid w:val="00F82E71"/>
    <w:rsid w:val="00F848DB"/>
    <w:rsid w:val="00F858E4"/>
    <w:rsid w:val="00F85DAF"/>
    <w:rsid w:val="00F865A1"/>
    <w:rsid w:val="00F9009F"/>
    <w:rsid w:val="00F90B1E"/>
    <w:rsid w:val="00F91A3F"/>
    <w:rsid w:val="00F921D3"/>
    <w:rsid w:val="00F93906"/>
    <w:rsid w:val="00F96EC3"/>
    <w:rsid w:val="00FA2C75"/>
    <w:rsid w:val="00FA32E8"/>
    <w:rsid w:val="00FA6AAC"/>
    <w:rsid w:val="00FB0A70"/>
    <w:rsid w:val="00FB0ED8"/>
    <w:rsid w:val="00FB5E10"/>
    <w:rsid w:val="00FB6D65"/>
    <w:rsid w:val="00FC2294"/>
    <w:rsid w:val="00FC4276"/>
    <w:rsid w:val="00FC65F2"/>
    <w:rsid w:val="00FD0A9D"/>
    <w:rsid w:val="00FD6A67"/>
    <w:rsid w:val="00FD7556"/>
    <w:rsid w:val="00FE3CAB"/>
    <w:rsid w:val="00FF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1553"/>
    <o:shapelayout v:ext="edit">
      <o:idmap v:ext="edit" data="1"/>
    </o:shapelayout>
  </w:shapeDefaults>
  <w:decimalSymbol w:val=","/>
  <w:listSeparator w:val=";"/>
  <w14:docId w14:val="26F16324"/>
  <w15:docId w15:val="{F2AC2100-F816-4930-8E35-7C6124520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3F6D"/>
    <w:pPr>
      <w:spacing w:after="120" w:line="240" w:lineRule="exact"/>
      <w:jc w:val="both"/>
    </w:pPr>
    <w:rPr>
      <w:rFonts w:ascii="Arial" w:eastAsiaTheme="minorHAnsi" w:hAnsi="Arial" w:cstheme="majorBidi"/>
      <w:szCs w:val="22"/>
      <w:lang w:eastAsia="en-US"/>
    </w:rPr>
  </w:style>
  <w:style w:type="paragraph" w:styleId="Titre1">
    <w:name w:val="heading 1"/>
    <w:basedOn w:val="Normal"/>
    <w:next w:val="Normal"/>
    <w:rsid w:val="001451E2"/>
    <w:pPr>
      <w:keepNext/>
      <w:numPr>
        <w:numId w:val="1"/>
      </w:numPr>
      <w:tabs>
        <w:tab w:val="clear" w:pos="-850"/>
        <w:tab w:val="left" w:pos="425"/>
      </w:tabs>
      <w:ind w:left="425" w:hanging="425"/>
      <w:outlineLvl w:val="0"/>
    </w:pPr>
    <w:rPr>
      <w:b/>
      <w:sz w:val="24"/>
    </w:rPr>
  </w:style>
  <w:style w:type="paragraph" w:styleId="Titre2">
    <w:name w:val="heading 2"/>
    <w:basedOn w:val="Normal"/>
    <w:next w:val="Normal"/>
    <w:qFormat/>
    <w:rsid w:val="001451E2"/>
    <w:pPr>
      <w:keepNext/>
      <w:numPr>
        <w:ilvl w:val="1"/>
        <w:numId w:val="1"/>
      </w:numPr>
      <w:tabs>
        <w:tab w:val="clear" w:pos="-141"/>
        <w:tab w:val="left" w:pos="992"/>
      </w:tabs>
      <w:ind w:left="992" w:hanging="567"/>
      <w:outlineLvl w:val="1"/>
    </w:pPr>
    <w:rPr>
      <w:b/>
    </w:rPr>
  </w:style>
  <w:style w:type="paragraph" w:styleId="Titre3">
    <w:name w:val="heading 3"/>
    <w:basedOn w:val="Normal"/>
    <w:next w:val="Normal"/>
    <w:qFormat/>
    <w:rsid w:val="001451E2"/>
    <w:pPr>
      <w:keepNext/>
      <w:numPr>
        <w:ilvl w:val="2"/>
        <w:numId w:val="1"/>
      </w:numPr>
      <w:tabs>
        <w:tab w:val="clear" w:pos="939"/>
        <w:tab w:val="left" w:pos="1701"/>
      </w:tabs>
      <w:ind w:left="1701" w:hanging="709"/>
      <w:outlineLvl w:val="2"/>
    </w:pPr>
    <w:rPr>
      <w:bCs/>
    </w:rPr>
  </w:style>
  <w:style w:type="paragraph" w:styleId="Titre4">
    <w:name w:val="heading 4"/>
    <w:basedOn w:val="Normal"/>
    <w:next w:val="Normal"/>
    <w:qFormat/>
    <w:rsid w:val="001451E2"/>
    <w:pPr>
      <w:keepNext/>
      <w:numPr>
        <w:ilvl w:val="3"/>
        <w:numId w:val="1"/>
      </w:numPr>
      <w:tabs>
        <w:tab w:val="clear" w:pos="1866"/>
        <w:tab w:val="num" w:pos="1843"/>
      </w:tabs>
      <w:ind w:left="1843" w:hanging="851"/>
      <w:outlineLvl w:val="3"/>
    </w:pPr>
  </w:style>
  <w:style w:type="paragraph" w:styleId="Titre5">
    <w:name w:val="heading 5"/>
    <w:basedOn w:val="Normal"/>
    <w:next w:val="Normal"/>
    <w:qFormat/>
    <w:rsid w:val="0084654F"/>
    <w:pPr>
      <w:numPr>
        <w:ilvl w:val="4"/>
        <w:numId w:val="1"/>
      </w:numPr>
      <w:tabs>
        <w:tab w:val="clear" w:pos="2574"/>
        <w:tab w:val="left" w:pos="1985"/>
      </w:tabs>
      <w:ind w:left="1984" w:hanging="992"/>
      <w:outlineLvl w:val="4"/>
    </w:pPr>
  </w:style>
  <w:style w:type="paragraph" w:styleId="Titre6">
    <w:name w:val="heading 6"/>
    <w:basedOn w:val="Normal"/>
    <w:next w:val="Normal"/>
    <w:qFormat/>
    <w:rsid w:val="0084654F"/>
    <w:pPr>
      <w:numPr>
        <w:ilvl w:val="5"/>
        <w:numId w:val="1"/>
      </w:numPr>
      <w:tabs>
        <w:tab w:val="clear" w:pos="3642"/>
        <w:tab w:val="left" w:pos="2126"/>
      </w:tabs>
      <w:ind w:left="2126" w:hanging="1134"/>
      <w:outlineLvl w:val="5"/>
    </w:pPr>
  </w:style>
  <w:style w:type="paragraph" w:styleId="Titre7">
    <w:name w:val="heading 7"/>
    <w:basedOn w:val="Normal"/>
    <w:next w:val="Normal"/>
    <w:qFormat/>
    <w:rsid w:val="0084654F"/>
    <w:pPr>
      <w:numPr>
        <w:ilvl w:val="6"/>
        <w:numId w:val="1"/>
      </w:numPr>
      <w:tabs>
        <w:tab w:val="clear" w:pos="4710"/>
        <w:tab w:val="left" w:pos="2410"/>
      </w:tabs>
      <w:ind w:left="2410" w:hanging="1418"/>
      <w:outlineLvl w:val="6"/>
    </w:pPr>
  </w:style>
  <w:style w:type="paragraph" w:styleId="Titre8">
    <w:name w:val="heading 8"/>
    <w:basedOn w:val="Normal"/>
    <w:next w:val="Normal"/>
    <w:qFormat/>
    <w:rsid w:val="0084654F"/>
    <w:pPr>
      <w:numPr>
        <w:ilvl w:val="7"/>
        <w:numId w:val="1"/>
      </w:numPr>
      <w:tabs>
        <w:tab w:val="clear" w:pos="5778"/>
        <w:tab w:val="left" w:pos="2552"/>
      </w:tabs>
      <w:ind w:left="2551" w:hanging="1559"/>
      <w:outlineLvl w:val="7"/>
    </w:pPr>
  </w:style>
  <w:style w:type="paragraph" w:styleId="Titre9">
    <w:name w:val="heading 9"/>
    <w:basedOn w:val="Normal"/>
    <w:next w:val="Normal"/>
    <w:qFormat/>
    <w:rsid w:val="0084654F"/>
    <w:pPr>
      <w:numPr>
        <w:ilvl w:val="8"/>
        <w:numId w:val="1"/>
      </w:numPr>
      <w:tabs>
        <w:tab w:val="clear" w:pos="6846"/>
        <w:tab w:val="left" w:pos="2693"/>
      </w:tabs>
      <w:ind w:left="2693" w:hanging="1701"/>
      <w:outlineLvl w:val="8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4654F"/>
    <w:pPr>
      <w:tabs>
        <w:tab w:val="right" w:pos="9639"/>
      </w:tabs>
    </w:pPr>
    <w:rPr>
      <w:sz w:val="17"/>
    </w:rPr>
  </w:style>
  <w:style w:type="paragraph" w:styleId="Pieddepage">
    <w:name w:val="footer"/>
    <w:basedOn w:val="Normal"/>
    <w:qFormat/>
    <w:rsid w:val="0081627E"/>
    <w:pPr>
      <w:tabs>
        <w:tab w:val="right" w:pos="9639"/>
      </w:tabs>
      <w:spacing w:after="0" w:line="190" w:lineRule="exact"/>
    </w:pPr>
    <w:rPr>
      <w:sz w:val="15"/>
    </w:rPr>
  </w:style>
  <w:style w:type="paragraph" w:customStyle="1" w:styleId="Rfrences">
    <w:name w:val="Références"/>
    <w:basedOn w:val="Normal"/>
    <w:qFormat/>
    <w:rsid w:val="0081627E"/>
    <w:pPr>
      <w:tabs>
        <w:tab w:val="left" w:pos="5040"/>
      </w:tabs>
      <w:adjustRightInd w:val="0"/>
      <w:snapToGrid w:val="0"/>
      <w:spacing w:after="0" w:line="190" w:lineRule="exact"/>
    </w:pPr>
    <w:rPr>
      <w:sz w:val="15"/>
    </w:rPr>
  </w:style>
  <w:style w:type="character" w:customStyle="1" w:styleId="En-tteCar">
    <w:name w:val="En-tête Car"/>
    <w:basedOn w:val="Policepardfaut"/>
    <w:link w:val="En-tte"/>
    <w:uiPriority w:val="99"/>
    <w:rsid w:val="00447C81"/>
    <w:rPr>
      <w:rFonts w:ascii="Arial" w:hAnsi="Arial"/>
      <w:sz w:val="17"/>
      <w:szCs w:val="22"/>
      <w:lang w:val="fr-FR" w:eastAsia="fr-FR"/>
    </w:rPr>
  </w:style>
  <w:style w:type="paragraph" w:customStyle="1" w:styleId="Puce1">
    <w:name w:val="Puce 1"/>
    <w:basedOn w:val="Normal"/>
    <w:qFormat/>
    <w:rsid w:val="005F04A8"/>
    <w:pPr>
      <w:numPr>
        <w:numId w:val="2"/>
      </w:numPr>
      <w:spacing w:after="80"/>
    </w:pPr>
  </w:style>
  <w:style w:type="paragraph" w:customStyle="1" w:styleId="Puce2">
    <w:name w:val="Puce 2"/>
    <w:basedOn w:val="Puce1"/>
    <w:qFormat/>
    <w:rsid w:val="00820DB9"/>
    <w:pPr>
      <w:ind w:left="714" w:hanging="357"/>
    </w:pPr>
  </w:style>
  <w:style w:type="paragraph" w:customStyle="1" w:styleId="Numrotation">
    <w:name w:val="Numérotation"/>
    <w:basedOn w:val="Normal"/>
    <w:qFormat/>
    <w:rsid w:val="005F04A8"/>
    <w:pPr>
      <w:numPr>
        <w:numId w:val="3"/>
      </w:numPr>
      <w:spacing w:after="80"/>
      <w:ind w:left="357" w:hanging="357"/>
    </w:pPr>
  </w:style>
  <w:style w:type="paragraph" w:customStyle="1" w:styleId="Intitul">
    <w:name w:val="Intitulé"/>
    <w:basedOn w:val="Normal"/>
    <w:semiHidden/>
    <w:qFormat/>
    <w:rsid w:val="0081627E"/>
    <w:pPr>
      <w:spacing w:before="240"/>
    </w:pPr>
  </w:style>
  <w:style w:type="paragraph" w:customStyle="1" w:styleId="Concerne">
    <w:name w:val="Concerne"/>
    <w:basedOn w:val="Normal"/>
    <w:next w:val="Normal"/>
    <w:semiHidden/>
    <w:qFormat/>
    <w:rsid w:val="00820DB9"/>
    <w:pPr>
      <w:spacing w:after="0"/>
    </w:pPr>
    <w:rPr>
      <w:b/>
    </w:rPr>
  </w:style>
  <w:style w:type="paragraph" w:customStyle="1" w:styleId="Adressageetsignature">
    <w:name w:val="Adressage et signature"/>
    <w:basedOn w:val="Normal"/>
    <w:qFormat/>
    <w:rsid w:val="009251CC"/>
    <w:pPr>
      <w:adjustRightInd w:val="0"/>
      <w:snapToGrid w:val="0"/>
      <w:spacing w:after="0"/>
    </w:pPr>
  </w:style>
  <w:style w:type="paragraph" w:customStyle="1" w:styleId="Annexesetcopies">
    <w:name w:val="Annexes et copies"/>
    <w:basedOn w:val="Normal"/>
    <w:qFormat/>
    <w:rsid w:val="00E4111A"/>
    <w:pPr>
      <w:spacing w:after="0" w:line="220" w:lineRule="exact"/>
      <w:ind w:left="851" w:hanging="851"/>
    </w:pPr>
    <w:rPr>
      <w:rFonts w:cs="Arial"/>
      <w:sz w:val="16"/>
      <w:szCs w:val="20"/>
    </w:rPr>
  </w:style>
  <w:style w:type="character" w:styleId="Marquedecommentaire">
    <w:name w:val="annotation reference"/>
    <w:basedOn w:val="Policepardfaut"/>
    <w:uiPriority w:val="99"/>
    <w:semiHidden/>
    <w:unhideWhenUsed/>
    <w:rsid w:val="00E4111A"/>
    <w:rPr>
      <w:rFonts w:ascii="Arial" w:hAnsi="Arial"/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E4111A"/>
    <w:pPr>
      <w:spacing w:line="240" w:lineRule="auto"/>
    </w:pPr>
    <w:rPr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E4111A"/>
    <w:rPr>
      <w:rFonts w:ascii="Arial" w:eastAsiaTheme="minorHAnsi" w:hAnsi="Arial" w:cstheme="majorBidi"/>
      <w:sz w:val="20"/>
      <w:lang w:eastAsia="en-U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4111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4111A"/>
    <w:rPr>
      <w:rFonts w:ascii="Arial" w:eastAsiaTheme="minorHAnsi" w:hAnsi="Arial" w:cstheme="majorBidi"/>
      <w:b/>
      <w:bCs/>
      <w:sz w:val="20"/>
      <w:lang w:eastAsia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4111A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4111A"/>
    <w:rPr>
      <w:rFonts w:ascii="Arial" w:eastAsiaTheme="minorHAnsi" w:hAnsi="Arial"/>
      <w:sz w:val="18"/>
      <w:szCs w:val="18"/>
      <w:lang w:eastAsia="en-US"/>
    </w:rPr>
  </w:style>
  <w:style w:type="paragraph" w:customStyle="1" w:styleId="Section">
    <w:name w:val="Section"/>
    <w:basedOn w:val="Normal"/>
    <w:rsid w:val="00D63092"/>
    <w:pPr>
      <w:spacing w:after="0" w:line="168" w:lineRule="exact"/>
      <w:jc w:val="left"/>
    </w:pPr>
    <w:rPr>
      <w:rFonts w:eastAsia="Times New Roman" w:cs="Times New Roman"/>
      <w:sz w:val="14"/>
      <w:szCs w:val="20"/>
      <w:lang w:eastAsia="fr-FR"/>
    </w:rPr>
  </w:style>
  <w:style w:type="character" w:styleId="Lienhypertexte">
    <w:name w:val="Hyperlink"/>
    <w:basedOn w:val="Policepardfaut"/>
    <w:uiPriority w:val="99"/>
    <w:unhideWhenUsed/>
    <w:rsid w:val="00F74E66"/>
    <w:rPr>
      <w:color w:val="0000FF" w:themeColor="hyperlink"/>
      <w:u w:val="single"/>
    </w:rPr>
  </w:style>
  <w:style w:type="character" w:customStyle="1" w:styleId="alias-part">
    <w:name w:val="alias-part"/>
    <w:basedOn w:val="Policepardfaut"/>
    <w:rsid w:val="007C044A"/>
  </w:style>
  <w:style w:type="character" w:styleId="Lienhypertextesuivivisit">
    <w:name w:val="FollowedHyperlink"/>
    <w:basedOn w:val="Policepardfaut"/>
    <w:uiPriority w:val="99"/>
    <w:semiHidden/>
    <w:unhideWhenUsed/>
    <w:rsid w:val="00981F0B"/>
    <w:rPr>
      <w:color w:val="800080" w:themeColor="followedHyperlink"/>
      <w:u w:val="single"/>
    </w:rPr>
  </w:style>
  <w:style w:type="table" w:styleId="Grilledutableau">
    <w:name w:val="Table Grid"/>
    <w:basedOn w:val="TableauNormal"/>
    <w:uiPriority w:val="59"/>
    <w:rsid w:val="009351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34FC7"/>
    <w:pPr>
      <w:spacing w:after="0" w:line="240" w:lineRule="auto"/>
      <w:ind w:left="720"/>
      <w:jc w:val="left"/>
    </w:pPr>
    <w:rPr>
      <w:rFonts w:asciiTheme="minorHAnsi" w:hAnsiTheme="minorHAnsi" w:cstheme="minorBidi"/>
      <w:sz w:val="22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EC4B0F"/>
    <w:pPr>
      <w:spacing w:after="0" w:line="240" w:lineRule="auto"/>
    </w:pPr>
    <w:rPr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EC4B0F"/>
    <w:rPr>
      <w:rFonts w:ascii="Arial" w:eastAsiaTheme="minorHAnsi" w:hAnsi="Arial" w:cstheme="majorBidi"/>
      <w:lang w:eastAsia="en-US"/>
    </w:rPr>
  </w:style>
  <w:style w:type="character" w:styleId="Appelnotedebasdep">
    <w:name w:val="footnote reference"/>
    <w:basedOn w:val="Policepardfaut"/>
    <w:uiPriority w:val="99"/>
    <w:semiHidden/>
    <w:unhideWhenUsed/>
    <w:rsid w:val="00EC4B0F"/>
    <w:rPr>
      <w:vertAlign w:val="superscript"/>
    </w:rPr>
  </w:style>
  <w:style w:type="character" w:styleId="Textedelespacerserv">
    <w:name w:val="Placeholder Text"/>
    <w:basedOn w:val="Policepardfaut"/>
    <w:uiPriority w:val="99"/>
    <w:semiHidden/>
    <w:rsid w:val="0035602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3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2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67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80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86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16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706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90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07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46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804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61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75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12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4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84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3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64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6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2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0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egalite@lausanne.c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galite@lausanne.ch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tmo0492\AppData\Local\Temp\Mod&#232;le%20lettre%20FIM_SGFIM_Directrice%20FIM-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395CE77-68D7-43E3-AF38-CD874CC3C373}"/>
      </w:docPartPr>
      <w:docPartBody>
        <w:p w:rsidR="00533AE2" w:rsidRDefault="006A770E">
          <w:r w:rsidRPr="00633646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DE8593E053142E7BB0525C201CA67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A7961A6-7014-4B17-9E56-7E7442AD6DE4}"/>
      </w:docPartPr>
      <w:docPartBody>
        <w:p w:rsidR="00BB3B2B" w:rsidRDefault="0053775B" w:rsidP="0053775B">
          <w:pPr>
            <w:pStyle w:val="CDE8593E053142E7BB0525C201CA6723"/>
          </w:pPr>
          <w:r w:rsidRPr="00633646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70E"/>
    <w:rsid w:val="00533AE2"/>
    <w:rsid w:val="0053775B"/>
    <w:rsid w:val="006A770E"/>
    <w:rsid w:val="00BB3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53775B"/>
    <w:rPr>
      <w:color w:val="808080"/>
    </w:rPr>
  </w:style>
  <w:style w:type="paragraph" w:customStyle="1" w:styleId="CDE8593E053142E7BB0525C201CA6723">
    <w:name w:val="CDE8593E053142E7BB0525C201CA6723"/>
    <w:rsid w:val="0053775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819FF958D66D44BD939F2BEFDC0B44" ma:contentTypeVersion="1" ma:contentTypeDescription="Crée un document." ma:contentTypeScope="" ma:versionID="186c33fdc1352179f67f1aa8729b3460">
  <xsd:schema xmlns:xsd="http://www.w3.org/2001/XMLSchema" xmlns:xs="http://www.w3.org/2001/XMLSchema" xmlns:p="http://schemas.microsoft.com/office/2006/metadata/properties" xmlns:ns2="b6a60192-4ba1-4933-891d-b379cf76cc9a" targetNamespace="http://schemas.microsoft.com/office/2006/metadata/properties" ma:root="true" ma:fieldsID="e30e51e88b799e34985e433d277f32df" ns2:_="">
    <xsd:import namespace="b6a60192-4ba1-4933-891d-b379cf76cc9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a60192-4ba1-4933-891d-b379cf76cc9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62DDA2-60F6-4233-9D76-2FDFEC45A79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b6a60192-4ba1-4933-891d-b379cf76cc9a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96D7711E-7BAB-4FAA-B4BE-55F0E30C9B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a60192-4ba1-4933-891d-b379cf76cc9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5FDEB2-B1DD-421B-B88D-AEF3D38243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2F1BE9-92FF-4A73-983A-AA5830270F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Modèle lettre FIM_SGFIM_Directrice FIM-2.dotx</Template>
  <TotalTime>21</TotalTime>
  <Pages>2</Pages>
  <Words>489</Words>
  <Characters>2645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Ville de Lausanne</vt:lpstr>
    </vt:vector>
  </TitlesOfParts>
  <Company>Ville de Lausanne</Company>
  <LinksUpToDate>false</LinksUpToDate>
  <CharactersWithSpaces>3128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Ville de Lausanne</dc:title>
  <dc:creator>rtmo0492</dc:creator>
  <cp:lastModifiedBy>Arrayet Morgane</cp:lastModifiedBy>
  <cp:revision>13</cp:revision>
  <cp:lastPrinted>2022-03-30T15:30:00Z</cp:lastPrinted>
  <dcterms:created xsi:type="dcterms:W3CDTF">2024-01-03T14:38:00Z</dcterms:created>
  <dcterms:modified xsi:type="dcterms:W3CDTF">2025-02-19T09:22:00Z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0x010100BC819FF958D66D44BD939F2BEFDC0B44</vt:lpwstr>
  </property>
</Properties>
</file>