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5AA8" w:rsidRPr="003B5AA8" w:rsidRDefault="003B5AA8" w:rsidP="003B5AA8">
      <w:pPr>
        <w:pStyle w:val="Titre1"/>
        <w:tabs>
          <w:tab w:val="center" w:pos="2268"/>
          <w:tab w:val="center" w:pos="7371"/>
        </w:tabs>
        <w:jc w:val="center"/>
        <w:rPr>
          <w:rFonts w:cs="Circular TT Book"/>
        </w:rPr>
      </w:pPr>
      <w:r w:rsidRPr="003B5AA8">
        <w:rPr>
          <w:rFonts w:ascii="Circular TT Black" w:hAnsi="Circular TT Black" w:cs="Circular TT Black"/>
          <w:smallCaps/>
          <w:sz w:val="32"/>
        </w:rPr>
        <w:t>Demande de consultation et de reproduction</w:t>
      </w:r>
    </w:p>
    <w:p w:rsidR="003B5AA8" w:rsidRPr="00A257F4" w:rsidRDefault="003B5AA8" w:rsidP="00B94385"/>
    <w:p w:rsidR="00A257F4" w:rsidRPr="00A257F4" w:rsidRDefault="00A257F4" w:rsidP="00A257F4">
      <w:pPr>
        <w:rPr>
          <w:rFonts w:cs="Circular TT Book"/>
        </w:rPr>
      </w:pPr>
    </w:p>
    <w:p w:rsidR="0018342D" w:rsidRPr="00E269D6" w:rsidRDefault="003B5AA8" w:rsidP="009307A9">
      <w:pPr>
        <w:pStyle w:val="Titre1"/>
        <w:tabs>
          <w:tab w:val="center" w:pos="2268"/>
          <w:tab w:val="center" w:pos="7371"/>
        </w:tabs>
        <w:rPr>
          <w:rFonts w:cs="Circular TT Book"/>
        </w:rPr>
      </w:pPr>
      <w:r>
        <w:rPr>
          <w:rFonts w:cs="Circular TT Book"/>
        </w:rPr>
        <w:tab/>
      </w:r>
      <w:r w:rsidR="0006079D" w:rsidRPr="00577A35">
        <w:rPr>
          <w:rFonts w:cs="Circular TT Book"/>
          <w:sz w:val="24"/>
        </w:rPr>
        <w:t>Coordonnées</w:t>
      </w:r>
      <w:r w:rsidR="00591219" w:rsidRPr="00577A35">
        <w:rPr>
          <w:rFonts w:cs="Circular TT Book"/>
          <w:sz w:val="24"/>
        </w:rPr>
        <w:t xml:space="preserve"> personnelles</w:t>
      </w:r>
      <w:r w:rsidR="007F24D8" w:rsidRPr="00E269D6">
        <w:rPr>
          <w:rFonts w:cs="Circular TT Book"/>
        </w:rPr>
        <w:tab/>
      </w:r>
      <w:r w:rsidR="009E4029">
        <w:rPr>
          <w:rFonts w:cs="Circular TT Book"/>
          <w:color w:val="000000" w:themeColor="text1"/>
          <w:sz w:val="24"/>
        </w:rPr>
        <w:t>Coordonnées</w:t>
      </w:r>
      <w:r w:rsidR="0006079D" w:rsidRPr="00577A35">
        <w:rPr>
          <w:rFonts w:cs="Circular TT Book"/>
          <w:color w:val="000000" w:themeColor="text1"/>
          <w:sz w:val="24"/>
        </w:rPr>
        <w:t xml:space="preserve"> de</w:t>
      </w:r>
      <w:r w:rsidR="009807D6" w:rsidRPr="00577A35">
        <w:rPr>
          <w:rFonts w:cs="Circular TT Book"/>
          <w:color w:val="000000" w:themeColor="text1"/>
          <w:sz w:val="24"/>
        </w:rPr>
        <w:t xml:space="preserve"> </w:t>
      </w:r>
      <w:r w:rsidR="0006079D" w:rsidRPr="00577A35">
        <w:rPr>
          <w:rFonts w:cs="Circular TT Book"/>
          <w:color w:val="000000" w:themeColor="text1"/>
          <w:sz w:val="24"/>
        </w:rPr>
        <w:t>f</w:t>
      </w:r>
      <w:r w:rsidR="009807D6" w:rsidRPr="00577A35">
        <w:rPr>
          <w:rFonts w:cs="Circular TT Book"/>
          <w:color w:val="000000" w:themeColor="text1"/>
          <w:sz w:val="24"/>
        </w:rPr>
        <w:t>acturation</w:t>
      </w:r>
      <w:r w:rsidR="00B3434A" w:rsidRPr="00577A35">
        <w:rPr>
          <w:rFonts w:cs="Circular TT Book"/>
          <w:color w:val="000000" w:themeColor="text1"/>
          <w:sz w:val="24"/>
        </w:rPr>
        <w:t>*</w:t>
      </w:r>
    </w:p>
    <w:tbl>
      <w:tblPr>
        <w:tblStyle w:val="Grilledutableau"/>
        <w:tblW w:w="9888" w:type="dxa"/>
        <w:tblLook w:val="01E0" w:firstRow="1" w:lastRow="1" w:firstColumn="1" w:lastColumn="1" w:noHBand="0" w:noVBand="0"/>
      </w:tblPr>
      <w:tblGrid>
        <w:gridCol w:w="4957"/>
        <w:gridCol w:w="4931"/>
      </w:tblGrid>
      <w:tr w:rsidR="001271CF" w:rsidRPr="00E269D6" w:rsidTr="00A257F4">
        <w:trPr>
          <w:trHeight w:val="2182"/>
        </w:trPr>
        <w:tc>
          <w:tcPr>
            <w:tcW w:w="4957" w:type="dxa"/>
          </w:tcPr>
          <w:p w:rsidR="009E4029" w:rsidRDefault="009E4029" w:rsidP="009307A9">
            <w:pPr>
              <w:rPr>
                <w:rFonts w:cs="Circular TT Book"/>
              </w:rPr>
            </w:pPr>
            <w:r>
              <w:rPr>
                <w:rFonts w:cs="Circular TT Book"/>
              </w:rPr>
              <w:t>Institution</w:t>
            </w:r>
            <w:r w:rsidR="00D364B4">
              <w:rPr>
                <w:rFonts w:cs="Circular TT Book"/>
              </w:rPr>
              <w:t>/Entreprise</w:t>
            </w:r>
            <w:r>
              <w:rPr>
                <w:rFonts w:cs="Circular TT Book"/>
              </w:rPr>
              <w:t xml:space="preserve"> : </w:t>
            </w:r>
            <w:sdt>
              <w:sdtPr>
                <w:rPr>
                  <w:rFonts w:cs="Circular TT Book"/>
                </w:rPr>
                <w:id w:val="-2087675263"/>
                <w:placeholder>
                  <w:docPart w:val="DefaultPlaceholder_1081868574"/>
                </w:placeholder>
                <w:showingPlcHdr/>
              </w:sdtPr>
              <w:sdtEndPr/>
              <w:sdtContent>
                <w:r w:rsidRPr="00861728">
                  <w:rPr>
                    <w:rStyle w:val="Textedelespacerserv"/>
                  </w:rPr>
                  <w:t>Cliquez ici pour entrer du texte.</w:t>
                </w:r>
              </w:sdtContent>
            </w:sdt>
          </w:p>
          <w:p w:rsidR="009E4029" w:rsidRDefault="009E4029" w:rsidP="009307A9">
            <w:pPr>
              <w:rPr>
                <w:rFonts w:cs="Circular TT Book"/>
              </w:rPr>
            </w:pPr>
          </w:p>
          <w:p w:rsidR="001271CF" w:rsidRPr="00E269D6" w:rsidRDefault="001271CF" w:rsidP="009307A9">
            <w:pPr>
              <w:rPr>
                <w:rFonts w:cs="Circular TT Book"/>
              </w:rPr>
            </w:pPr>
            <w:r w:rsidRPr="00E269D6">
              <w:rPr>
                <w:rFonts w:cs="Circular TT Book"/>
              </w:rPr>
              <w:t xml:space="preserve">Nom, Prénom : </w:t>
            </w:r>
            <w:sdt>
              <w:sdtPr>
                <w:rPr>
                  <w:rFonts w:cs="Circular TT Book"/>
                </w:rPr>
                <w:id w:val="1721162003"/>
                <w:placeholder>
                  <w:docPart w:val="1AD8235B02CC4EAB834A454D83222956"/>
                </w:placeholder>
                <w:showingPlcHdr/>
              </w:sdtPr>
              <w:sdtEndPr/>
              <w:sdtContent>
                <w:r w:rsidRPr="00E269D6">
                  <w:rPr>
                    <w:rStyle w:val="Textedelespacerserv"/>
                    <w:rFonts w:cs="Circular TT Book"/>
                  </w:rPr>
                  <w:t>Cliquez ici pour entrer du texte.</w:t>
                </w:r>
              </w:sdtContent>
            </w:sdt>
          </w:p>
          <w:p w:rsidR="00A257F4" w:rsidRDefault="00A257F4" w:rsidP="009307A9">
            <w:pPr>
              <w:rPr>
                <w:rFonts w:cs="Circular TT Book"/>
              </w:rPr>
            </w:pPr>
          </w:p>
          <w:p w:rsidR="001271CF" w:rsidRPr="00E269D6" w:rsidRDefault="001271CF" w:rsidP="009307A9">
            <w:pPr>
              <w:rPr>
                <w:rFonts w:cs="Circular TT Book"/>
              </w:rPr>
            </w:pPr>
            <w:r w:rsidRPr="00E269D6">
              <w:rPr>
                <w:rFonts w:cs="Circular TT Book"/>
              </w:rPr>
              <w:t xml:space="preserve">Adresse : </w:t>
            </w:r>
            <w:sdt>
              <w:sdtPr>
                <w:rPr>
                  <w:rFonts w:cs="Circular TT Book"/>
                </w:rPr>
                <w:id w:val="557210784"/>
                <w:placeholder>
                  <w:docPart w:val="1AD8235B02CC4EAB834A454D83222956"/>
                </w:placeholder>
                <w:showingPlcHdr/>
              </w:sdtPr>
              <w:sdtEndPr/>
              <w:sdtContent>
                <w:r w:rsidR="003F631F" w:rsidRPr="00E269D6">
                  <w:rPr>
                    <w:rStyle w:val="Textedelespacerserv"/>
                    <w:rFonts w:cs="Circular TT Book"/>
                  </w:rPr>
                  <w:t>Cliquez ici pour entrer du texte.</w:t>
                </w:r>
              </w:sdtContent>
            </w:sdt>
          </w:p>
          <w:p w:rsidR="001271CF" w:rsidRPr="00E269D6" w:rsidRDefault="001271CF" w:rsidP="009307A9">
            <w:pPr>
              <w:rPr>
                <w:rFonts w:cs="Circular TT Book"/>
              </w:rPr>
            </w:pPr>
          </w:p>
          <w:p w:rsidR="001271CF" w:rsidRPr="00E269D6" w:rsidRDefault="001271CF" w:rsidP="009307A9">
            <w:pPr>
              <w:rPr>
                <w:rFonts w:cs="Circular TT Book"/>
              </w:rPr>
            </w:pPr>
            <w:r w:rsidRPr="00E269D6">
              <w:rPr>
                <w:rFonts w:cs="Circular TT Book"/>
              </w:rPr>
              <w:t xml:space="preserve">Téléphone : </w:t>
            </w:r>
            <w:sdt>
              <w:sdtPr>
                <w:rPr>
                  <w:rFonts w:cs="Circular TT Book"/>
                </w:rPr>
                <w:id w:val="-1039207964"/>
                <w:placeholder>
                  <w:docPart w:val="1AD8235B02CC4EAB834A454D83222956"/>
                </w:placeholder>
                <w:showingPlcHdr/>
              </w:sdtPr>
              <w:sdtEndPr/>
              <w:sdtContent>
                <w:r w:rsidR="003F631F" w:rsidRPr="00E269D6">
                  <w:rPr>
                    <w:rStyle w:val="Textedelespacerserv"/>
                    <w:rFonts w:cs="Circular TT Book"/>
                  </w:rPr>
                  <w:t>Cliquez ici pour entrer du texte.</w:t>
                </w:r>
              </w:sdtContent>
            </w:sdt>
          </w:p>
          <w:p w:rsidR="00A257F4" w:rsidRDefault="00A257F4" w:rsidP="009307A9">
            <w:pPr>
              <w:rPr>
                <w:rFonts w:cs="Circular TT Book"/>
              </w:rPr>
            </w:pPr>
          </w:p>
          <w:p w:rsidR="001271CF" w:rsidRPr="00E269D6" w:rsidRDefault="001271CF" w:rsidP="009307A9">
            <w:pPr>
              <w:rPr>
                <w:rFonts w:cs="Circular TT Book"/>
              </w:rPr>
            </w:pPr>
            <w:r w:rsidRPr="00E269D6">
              <w:rPr>
                <w:rFonts w:cs="Circular TT Book"/>
              </w:rPr>
              <w:t xml:space="preserve">Mail : </w:t>
            </w:r>
            <w:sdt>
              <w:sdtPr>
                <w:rPr>
                  <w:rFonts w:cs="Circular TT Book"/>
                </w:rPr>
                <w:id w:val="730202152"/>
                <w:placeholder>
                  <w:docPart w:val="1AD8235B02CC4EAB834A454D83222956"/>
                </w:placeholder>
                <w:showingPlcHdr/>
              </w:sdtPr>
              <w:sdtEndPr/>
              <w:sdtContent>
                <w:r w:rsidR="003F631F" w:rsidRPr="00E269D6">
                  <w:rPr>
                    <w:rStyle w:val="Textedelespacerserv"/>
                    <w:rFonts w:cs="Circular TT Book"/>
                  </w:rPr>
                  <w:t>Cliquez ici pour entrer du texte.</w:t>
                </w:r>
              </w:sdtContent>
            </w:sdt>
          </w:p>
        </w:tc>
        <w:tc>
          <w:tcPr>
            <w:tcW w:w="4931" w:type="dxa"/>
          </w:tcPr>
          <w:p w:rsidR="009E4029" w:rsidRDefault="009E4029" w:rsidP="009307A9">
            <w:pPr>
              <w:rPr>
                <w:rFonts w:cs="Circular TT Book"/>
              </w:rPr>
            </w:pPr>
            <w:r>
              <w:rPr>
                <w:rFonts w:cs="Circular TT Book"/>
              </w:rPr>
              <w:t>Institution</w:t>
            </w:r>
            <w:r w:rsidR="00D364B4">
              <w:rPr>
                <w:rFonts w:cs="Circular TT Book"/>
              </w:rPr>
              <w:t>/Entreprise (Nom complet)</w:t>
            </w:r>
            <w:r>
              <w:rPr>
                <w:rFonts w:cs="Circular TT Book"/>
              </w:rPr>
              <w:t xml:space="preserve"> : </w:t>
            </w:r>
            <w:sdt>
              <w:sdtPr>
                <w:rPr>
                  <w:rFonts w:cs="Circular TT Book"/>
                </w:rPr>
                <w:id w:val="-1618366267"/>
                <w:placeholder>
                  <w:docPart w:val="DefaultPlaceholder_1081868574"/>
                </w:placeholder>
                <w:showingPlcHdr/>
              </w:sdtPr>
              <w:sdtEndPr/>
              <w:sdtContent>
                <w:r w:rsidRPr="00861728">
                  <w:rPr>
                    <w:rStyle w:val="Textedelespacerserv"/>
                  </w:rPr>
                  <w:t>Cliquez ici pour entrer du texte.</w:t>
                </w:r>
              </w:sdtContent>
            </w:sdt>
          </w:p>
          <w:p w:rsidR="009E4029" w:rsidRDefault="009E4029" w:rsidP="009307A9">
            <w:pPr>
              <w:rPr>
                <w:rFonts w:cs="Circular TT Book"/>
              </w:rPr>
            </w:pPr>
          </w:p>
          <w:p w:rsidR="001271CF" w:rsidRPr="00E269D6" w:rsidRDefault="001271CF" w:rsidP="009307A9">
            <w:pPr>
              <w:rPr>
                <w:rFonts w:cs="Circular TT Book"/>
              </w:rPr>
            </w:pPr>
            <w:r w:rsidRPr="00E269D6">
              <w:rPr>
                <w:rFonts w:cs="Circular TT Book"/>
              </w:rPr>
              <w:t xml:space="preserve">Nom, Prénom : </w:t>
            </w:r>
            <w:sdt>
              <w:sdtPr>
                <w:rPr>
                  <w:rFonts w:cs="Circular TT Book"/>
                </w:rPr>
                <w:id w:val="1298647616"/>
                <w:placeholder>
                  <w:docPart w:val="F7BD3E2B84BD4ED88742E1EC4030A282"/>
                </w:placeholder>
                <w:showingPlcHdr/>
              </w:sdtPr>
              <w:sdtEndPr/>
              <w:sdtContent>
                <w:r w:rsidRPr="00E269D6">
                  <w:rPr>
                    <w:rStyle w:val="Textedelespacerserv"/>
                    <w:rFonts w:cs="Circular TT Book"/>
                  </w:rPr>
                  <w:t>Cliquez ici pour entrer du texte.</w:t>
                </w:r>
              </w:sdtContent>
            </w:sdt>
          </w:p>
          <w:p w:rsidR="009E4029" w:rsidRDefault="009E4029" w:rsidP="009307A9">
            <w:pPr>
              <w:rPr>
                <w:rFonts w:cs="Circular TT Book"/>
              </w:rPr>
            </w:pPr>
          </w:p>
          <w:p w:rsidR="001271CF" w:rsidRPr="00E269D6" w:rsidRDefault="001271CF" w:rsidP="009307A9">
            <w:pPr>
              <w:rPr>
                <w:rFonts w:cs="Circular TT Book"/>
              </w:rPr>
            </w:pPr>
            <w:r w:rsidRPr="00E269D6">
              <w:rPr>
                <w:rFonts w:cs="Circular TT Book"/>
              </w:rPr>
              <w:t xml:space="preserve">Adresse : </w:t>
            </w:r>
            <w:sdt>
              <w:sdtPr>
                <w:rPr>
                  <w:rFonts w:cs="Circular TT Book"/>
                </w:rPr>
                <w:id w:val="1672302051"/>
                <w:placeholder>
                  <w:docPart w:val="F7BD3E2B84BD4ED88742E1EC4030A282"/>
                </w:placeholder>
                <w:showingPlcHdr/>
              </w:sdtPr>
              <w:sdtEndPr/>
              <w:sdtContent>
                <w:r w:rsidR="003F631F" w:rsidRPr="00E269D6">
                  <w:rPr>
                    <w:rStyle w:val="Textedelespacerserv"/>
                    <w:rFonts w:cs="Circular TT Book"/>
                  </w:rPr>
                  <w:t>Cliquez ici pour entrer du texte.</w:t>
                </w:r>
              </w:sdtContent>
            </w:sdt>
          </w:p>
          <w:p w:rsidR="001271CF" w:rsidRPr="00E269D6" w:rsidRDefault="001271CF" w:rsidP="009307A9">
            <w:pPr>
              <w:rPr>
                <w:rFonts w:cs="Circular TT Book"/>
              </w:rPr>
            </w:pPr>
          </w:p>
          <w:p w:rsidR="001271CF" w:rsidRPr="00E269D6" w:rsidRDefault="001271CF" w:rsidP="009307A9">
            <w:pPr>
              <w:rPr>
                <w:rFonts w:cs="Circular TT Book"/>
              </w:rPr>
            </w:pPr>
            <w:r w:rsidRPr="00E269D6">
              <w:rPr>
                <w:rFonts w:cs="Circular TT Book"/>
              </w:rPr>
              <w:t xml:space="preserve">Téléphone : </w:t>
            </w:r>
            <w:sdt>
              <w:sdtPr>
                <w:rPr>
                  <w:rFonts w:cs="Circular TT Book"/>
                </w:rPr>
                <w:id w:val="1143005624"/>
                <w:placeholder>
                  <w:docPart w:val="F7BD3E2B84BD4ED88742E1EC4030A282"/>
                </w:placeholder>
                <w:showingPlcHdr/>
              </w:sdtPr>
              <w:sdtEndPr/>
              <w:sdtContent>
                <w:r w:rsidR="003F631F" w:rsidRPr="00E269D6">
                  <w:rPr>
                    <w:rStyle w:val="Textedelespacerserv"/>
                    <w:rFonts w:cs="Circular TT Book"/>
                  </w:rPr>
                  <w:t>Cliquez ici pour entrer du texte.</w:t>
                </w:r>
              </w:sdtContent>
            </w:sdt>
          </w:p>
          <w:p w:rsidR="00A257F4" w:rsidRDefault="00A257F4" w:rsidP="009307A9">
            <w:pPr>
              <w:rPr>
                <w:rFonts w:cs="Circular TT Book"/>
              </w:rPr>
            </w:pPr>
          </w:p>
          <w:p w:rsidR="001271CF" w:rsidRPr="00E269D6" w:rsidRDefault="001271CF" w:rsidP="009307A9">
            <w:pPr>
              <w:rPr>
                <w:rFonts w:cs="Circular TT Book"/>
              </w:rPr>
            </w:pPr>
            <w:r w:rsidRPr="00E269D6">
              <w:rPr>
                <w:rFonts w:cs="Circular TT Book"/>
              </w:rPr>
              <w:t xml:space="preserve">Mail : </w:t>
            </w:r>
            <w:sdt>
              <w:sdtPr>
                <w:rPr>
                  <w:rFonts w:cs="Circular TT Book"/>
                </w:rPr>
                <w:id w:val="-1080980399"/>
                <w:placeholder>
                  <w:docPart w:val="F7BD3E2B84BD4ED88742E1EC4030A282"/>
                </w:placeholder>
                <w:showingPlcHdr/>
              </w:sdtPr>
              <w:sdtEndPr/>
              <w:sdtContent>
                <w:r w:rsidR="003F631F" w:rsidRPr="00E269D6">
                  <w:rPr>
                    <w:rStyle w:val="Textedelespacerserv"/>
                    <w:rFonts w:cs="Circular TT Book"/>
                  </w:rPr>
                  <w:t>Cliquez ici pour entrer du texte.</w:t>
                </w:r>
              </w:sdtContent>
            </w:sdt>
          </w:p>
        </w:tc>
      </w:tr>
    </w:tbl>
    <w:p w:rsidR="00160B8A" w:rsidRDefault="00160B8A" w:rsidP="000473E4">
      <w:pPr>
        <w:spacing w:before="40"/>
        <w:ind w:left="1701"/>
        <w:jc w:val="right"/>
        <w:rPr>
          <w:rFonts w:cs="Circular TT Book"/>
          <w:i/>
          <w:sz w:val="18"/>
        </w:rPr>
      </w:pPr>
      <w:r>
        <w:rPr>
          <w:rFonts w:cs="Circular TT Book"/>
          <w:i/>
          <w:sz w:val="18"/>
        </w:rPr>
        <w:t xml:space="preserve">* </w:t>
      </w:r>
      <w:r w:rsidRPr="00160B8A">
        <w:rPr>
          <w:rFonts w:cs="Circular TT Book"/>
          <w:i/>
          <w:sz w:val="18"/>
        </w:rPr>
        <w:t>Une adresse physique est indispensable. Merci de ne pas donner de numéro de case postale.</w:t>
      </w:r>
    </w:p>
    <w:p w:rsidR="00160B8A" w:rsidRPr="00160B8A" w:rsidRDefault="00160B8A" w:rsidP="00160B8A">
      <w:pPr>
        <w:ind w:left="1701"/>
        <w:jc w:val="right"/>
        <w:rPr>
          <w:rFonts w:cs="Circular TT Book"/>
          <w:i/>
          <w:sz w:val="18"/>
        </w:rPr>
      </w:pPr>
      <w:r w:rsidRPr="00160B8A">
        <w:rPr>
          <w:rFonts w:cs="Circular TT Book"/>
          <w:i/>
          <w:sz w:val="18"/>
        </w:rPr>
        <w:t>Pour les personnes domiciliées à Lausanne, l’adresse communiquée doit correspondre à une inscription au service du contrôle des habitants. Si vous n’y êtes pas enregistré.e, veuillez indiquer les coordonnées officielles de la personne chez qui vous habitez.</w:t>
      </w:r>
    </w:p>
    <w:p w:rsidR="00160B8A" w:rsidRPr="009B6C8A" w:rsidRDefault="00160B8A" w:rsidP="0081392F">
      <w:pPr>
        <w:jc w:val="right"/>
        <w:rPr>
          <w:rFonts w:cs="Circular TT Book"/>
          <w:i/>
          <w:sz w:val="18"/>
        </w:rPr>
      </w:pPr>
    </w:p>
    <w:p w:rsidR="00B3434A" w:rsidRPr="004D1496" w:rsidRDefault="00B3434A" w:rsidP="009307A9"/>
    <w:p w:rsidR="000030D4" w:rsidRPr="00577A35" w:rsidRDefault="000030D4" w:rsidP="009307A9">
      <w:pPr>
        <w:pStyle w:val="Titre1"/>
        <w:rPr>
          <w:sz w:val="24"/>
        </w:rPr>
      </w:pPr>
      <w:r w:rsidRPr="00577A35">
        <w:rPr>
          <w:sz w:val="24"/>
        </w:rPr>
        <w:t>Sujet recherché</w:t>
      </w:r>
    </w:p>
    <w:tbl>
      <w:tblPr>
        <w:tblStyle w:val="Grilledutableau"/>
        <w:tblW w:w="9889" w:type="dxa"/>
        <w:tblLook w:val="01E0" w:firstRow="1" w:lastRow="1" w:firstColumn="1" w:lastColumn="1" w:noHBand="0" w:noVBand="0"/>
      </w:tblPr>
      <w:tblGrid>
        <w:gridCol w:w="9889"/>
      </w:tblGrid>
      <w:tr w:rsidR="000030D4" w:rsidRPr="009307A9" w:rsidTr="00530B30">
        <w:tc>
          <w:tcPr>
            <w:tcW w:w="9889" w:type="dxa"/>
          </w:tcPr>
          <w:p w:rsidR="007F24D8" w:rsidRDefault="0032495D" w:rsidP="00A257F4">
            <w:pPr>
              <w:tabs>
                <w:tab w:val="left" w:pos="8295"/>
              </w:tabs>
            </w:pPr>
            <w:sdt>
              <w:sdtPr>
                <w:id w:val="-580986054"/>
                <w:placeholder>
                  <w:docPart w:val="12D890FE99284AF1B8D728AC52279561"/>
                </w:placeholder>
                <w:showingPlcHdr/>
              </w:sdtPr>
              <w:sdtEndPr/>
              <w:sdtContent>
                <w:r w:rsidR="00BA185E" w:rsidRPr="00E269D6">
                  <w:rPr>
                    <w:rStyle w:val="Textedelespacerserv"/>
                    <w:rFonts w:cs="Circular TT Book"/>
                  </w:rPr>
                  <w:t>Cliquez ici pour entrer du texte.</w:t>
                </w:r>
              </w:sdtContent>
            </w:sdt>
          </w:p>
          <w:p w:rsidR="00A257F4" w:rsidRDefault="00A257F4" w:rsidP="00A257F4">
            <w:pPr>
              <w:tabs>
                <w:tab w:val="left" w:pos="8295"/>
              </w:tabs>
            </w:pPr>
          </w:p>
          <w:p w:rsidR="00A257F4" w:rsidRPr="009307A9" w:rsidRDefault="00A257F4" w:rsidP="00A257F4">
            <w:pPr>
              <w:tabs>
                <w:tab w:val="left" w:pos="8295"/>
              </w:tabs>
            </w:pPr>
          </w:p>
        </w:tc>
      </w:tr>
      <w:tr w:rsidR="00D364B4" w:rsidRPr="009307A9" w:rsidTr="00530B30">
        <w:tblPrEx>
          <w:tblLook w:val="04A0" w:firstRow="1" w:lastRow="0" w:firstColumn="1" w:lastColumn="0" w:noHBand="0" w:noVBand="1"/>
        </w:tblPrEx>
        <w:tc>
          <w:tcPr>
            <w:tcW w:w="9889" w:type="dxa"/>
          </w:tcPr>
          <w:p w:rsidR="00D364B4" w:rsidRDefault="0032495D" w:rsidP="00B57B82">
            <w:pPr>
              <w:tabs>
                <w:tab w:val="center" w:pos="4990"/>
                <w:tab w:val="right" w:pos="9668"/>
              </w:tabs>
            </w:pPr>
            <w:sdt>
              <w:sdtPr>
                <w:id w:val="-1622449848"/>
                <w14:checkbox>
                  <w14:checked w14:val="0"/>
                  <w14:checkedState w14:val="2612" w14:font="MS Gothic"/>
                  <w14:uncheckedState w14:val="2610" w14:font="MS Gothic"/>
                </w14:checkbox>
              </w:sdtPr>
              <w:sdtEndPr/>
              <w:sdtContent>
                <w:r w:rsidR="00D364B4">
                  <w:rPr>
                    <w:rFonts w:ascii="MS Gothic" w:eastAsia="MS Gothic" w:hAnsi="MS Gothic" w:hint="eastAsia"/>
                  </w:rPr>
                  <w:t>☐</w:t>
                </w:r>
              </w:sdtContent>
            </w:sdt>
            <w:r w:rsidR="00D364B4">
              <w:t xml:space="preserve"> Photographies</w:t>
            </w:r>
            <w:r w:rsidR="00D364B4">
              <w:tab/>
            </w:r>
            <w:sdt>
              <w:sdtPr>
                <w:id w:val="2941546"/>
                <w14:checkbox>
                  <w14:checked w14:val="0"/>
                  <w14:checkedState w14:val="2612" w14:font="MS Gothic"/>
                  <w14:uncheckedState w14:val="2610" w14:font="MS Gothic"/>
                </w14:checkbox>
              </w:sdtPr>
              <w:sdtEndPr/>
              <w:sdtContent>
                <w:r w:rsidR="00C85890">
                  <w:rPr>
                    <w:rFonts w:ascii="MS Gothic" w:eastAsia="MS Gothic" w:hAnsi="MS Gothic" w:hint="eastAsia"/>
                  </w:rPr>
                  <w:t>☐</w:t>
                </w:r>
              </w:sdtContent>
            </w:sdt>
            <w:r w:rsidR="00530B30">
              <w:t xml:space="preserve"> Peintures &amp; a</w:t>
            </w:r>
            <w:r w:rsidR="00D364B4">
              <w:t>rts graphiques</w:t>
            </w:r>
            <w:r w:rsidR="00D364B4">
              <w:tab/>
            </w:r>
            <w:sdt>
              <w:sdtPr>
                <w:id w:val="-1498811037"/>
                <w14:checkbox>
                  <w14:checked w14:val="0"/>
                  <w14:checkedState w14:val="2612" w14:font="MS Gothic"/>
                  <w14:uncheckedState w14:val="2610" w14:font="MS Gothic"/>
                </w14:checkbox>
              </w:sdtPr>
              <w:sdtEndPr/>
              <w:sdtContent>
                <w:r w:rsidR="00C85890">
                  <w:rPr>
                    <w:rFonts w:ascii="MS Gothic" w:eastAsia="MS Gothic" w:hAnsi="MS Gothic" w:hint="eastAsia"/>
                  </w:rPr>
                  <w:t>☐</w:t>
                </w:r>
              </w:sdtContent>
            </w:sdt>
            <w:r w:rsidR="00D364B4">
              <w:t xml:space="preserve"> Objets</w:t>
            </w:r>
          </w:p>
        </w:tc>
      </w:tr>
    </w:tbl>
    <w:p w:rsidR="00FE4BDC" w:rsidRDefault="00FE4BDC" w:rsidP="00596D5A"/>
    <w:p w:rsidR="00B94385" w:rsidRPr="004D1496" w:rsidRDefault="00B94385" w:rsidP="00596D5A"/>
    <w:p w:rsidR="000030D4" w:rsidRPr="00577A35" w:rsidRDefault="00A637CD" w:rsidP="009307A9">
      <w:pPr>
        <w:pStyle w:val="Titre1"/>
        <w:rPr>
          <w:i/>
          <w:color w:val="BFBFBF" w:themeColor="background1" w:themeShade="BF"/>
          <w:sz w:val="24"/>
        </w:rPr>
      </w:pPr>
      <w:r w:rsidRPr="00577A35">
        <w:rPr>
          <w:sz w:val="24"/>
        </w:rPr>
        <w:t xml:space="preserve">Usage </w:t>
      </w:r>
      <w:r w:rsidR="00AC60D4" w:rsidRPr="00577A35">
        <w:rPr>
          <w:sz w:val="24"/>
        </w:rPr>
        <w:t>des reproductions</w:t>
      </w:r>
    </w:p>
    <w:tbl>
      <w:tblPr>
        <w:tblStyle w:val="Grilledutableau"/>
        <w:tblW w:w="9889" w:type="dxa"/>
        <w:tblLook w:val="01E0" w:firstRow="1" w:lastRow="1" w:firstColumn="1" w:lastColumn="1" w:noHBand="0" w:noVBand="0"/>
      </w:tblPr>
      <w:tblGrid>
        <w:gridCol w:w="4944"/>
        <w:gridCol w:w="438"/>
        <w:gridCol w:w="4507"/>
      </w:tblGrid>
      <w:tr w:rsidR="009B6C8A" w:rsidRPr="009307A9" w:rsidTr="00AF4D8F">
        <w:tc>
          <w:tcPr>
            <w:tcW w:w="4944" w:type="dxa"/>
            <w:tcBorders>
              <w:bottom w:val="single" w:sz="4" w:space="0" w:color="auto"/>
            </w:tcBorders>
          </w:tcPr>
          <w:p w:rsidR="009B6C8A" w:rsidRPr="009307A9" w:rsidRDefault="0020745A" w:rsidP="00596D5A">
            <w:r>
              <w:t>Nature du projet</w:t>
            </w:r>
            <w:r w:rsidR="009B6C8A">
              <w:t xml:space="preserve"> : </w:t>
            </w:r>
            <w:sdt>
              <w:sdtPr>
                <w:rPr>
                  <w:b/>
                </w:rPr>
                <w:tag w:val="Publication scientifique"/>
                <w:id w:val="-1162540659"/>
                <w:placeholder>
                  <w:docPart w:val="A7D42C45867D49E5AFC1A0B37E8CC366"/>
                </w:placeholder>
                <w:showingPlcHdr/>
                <w:comboBox>
                  <w:listItem w:displayText="Choisir un élément" w:value=""/>
                  <w:listItem w:displayText="Publication scientifique" w:value="Publication scientifique"/>
                  <w:listItem w:displayText="Recherche scientifique" w:value="Recherche scientifique"/>
                  <w:listItem w:displayText="Exposition" w:value="Exposition"/>
                  <w:listItem w:displayText="Article de presse" w:value="Article de presse"/>
                  <w:listItem w:displayText="Usage privé" w:value="Usage privé"/>
                  <w:listItem w:displayText="Publication commerciale" w:value="Publication commerciale"/>
                  <w:listItem w:displayText="Promotion (flyer, affiche, publicité" w:value="Promotion (flyer, affiche, publicité"/>
                  <w:listItem w:displayText="Divertissement" w:value="Divertissement"/>
                  <w:listItem w:displayText="Communication" w:value="Communication"/>
                  <w:listItem w:displayText="Livre" w:value="Livre"/>
                  <w:listItem w:displayText="Couverture d'ouvrage" w:value="Couverture d'ouvrage"/>
                  <w:listItem w:displayText="Autre" w:value="Autre"/>
                </w:comboBox>
              </w:sdtPr>
              <w:sdtEndPr/>
              <w:sdtContent>
                <w:r w:rsidR="009B6C8A" w:rsidRPr="004D1496">
                  <w:rPr>
                    <w:rStyle w:val="Textedelespacerserv"/>
                  </w:rPr>
                  <w:t>Choisissez un élément.</w:t>
                </w:r>
              </w:sdtContent>
            </w:sdt>
          </w:p>
        </w:tc>
        <w:tc>
          <w:tcPr>
            <w:tcW w:w="4945" w:type="dxa"/>
            <w:gridSpan w:val="2"/>
            <w:tcBorders>
              <w:bottom w:val="single" w:sz="4" w:space="0" w:color="auto"/>
            </w:tcBorders>
          </w:tcPr>
          <w:p w:rsidR="009B6C8A" w:rsidRPr="009307A9" w:rsidRDefault="009B6C8A" w:rsidP="00596D5A">
            <w:r>
              <w:t xml:space="preserve">Support : </w:t>
            </w:r>
            <w:sdt>
              <w:sdtPr>
                <w:id w:val="-250508444"/>
                <w:placeholder>
                  <w:docPart w:val="DefaultPlaceholder_1081868575"/>
                </w:placeholder>
                <w:showingPlcHdr/>
                <w:comboBox>
                  <w:listItem w:value="Choisissez un élément."/>
                  <w:listItem w:displayText="Impression" w:value="Impression"/>
                  <w:listItem w:displayText="Impression grand format" w:value="Impression grand format"/>
                  <w:listItem w:displayText="Web" w:value="Web"/>
                  <w:listItem w:displayText="Document digital" w:value="Document digital"/>
                </w:comboBox>
              </w:sdtPr>
              <w:sdtEndPr/>
              <w:sdtContent>
                <w:r w:rsidRPr="008D30DD">
                  <w:rPr>
                    <w:rStyle w:val="Textedelespacerserv"/>
                  </w:rPr>
                  <w:t>Choisissez un élément.</w:t>
                </w:r>
              </w:sdtContent>
            </w:sdt>
          </w:p>
        </w:tc>
      </w:tr>
      <w:tr w:rsidR="00516936" w:rsidRPr="009307A9" w:rsidTr="00DD6290">
        <w:trPr>
          <w:trHeight w:val="1941"/>
        </w:trPr>
        <w:tc>
          <w:tcPr>
            <w:tcW w:w="9889" w:type="dxa"/>
            <w:gridSpan w:val="3"/>
            <w:tcBorders>
              <w:bottom w:val="single" w:sz="4" w:space="0" w:color="auto"/>
            </w:tcBorders>
          </w:tcPr>
          <w:p w:rsidR="00516936" w:rsidRPr="009307A9" w:rsidRDefault="00516936" w:rsidP="00596D5A">
            <w:r w:rsidRPr="009307A9">
              <w:t xml:space="preserve">Informations supplémentaires : </w:t>
            </w:r>
            <w:sdt>
              <w:sdtPr>
                <w:id w:val="-1654522912"/>
                <w:placeholder>
                  <w:docPart w:val="62752B46E866466CAD916BD74BEE87D1"/>
                </w:placeholder>
                <w:showingPlcHdr/>
              </w:sdtPr>
              <w:sdtEndPr/>
              <w:sdtContent>
                <w:r w:rsidRPr="00516936">
                  <w:t>Cliquez ici pour entrer du texte.</w:t>
                </w:r>
              </w:sdtContent>
            </w:sdt>
          </w:p>
        </w:tc>
      </w:tr>
      <w:tr w:rsidR="00BA61FF" w:rsidRPr="009307A9" w:rsidTr="002D6765">
        <w:trPr>
          <w:gridAfter w:val="1"/>
          <w:wAfter w:w="4507" w:type="dxa"/>
          <w:trHeight w:val="352"/>
        </w:trPr>
        <w:tc>
          <w:tcPr>
            <w:tcW w:w="5382" w:type="dxa"/>
            <w:gridSpan w:val="2"/>
          </w:tcPr>
          <w:p w:rsidR="00BA61FF" w:rsidRPr="00C423DA" w:rsidRDefault="00BA61FF" w:rsidP="002D6765">
            <w:r>
              <w:t xml:space="preserve">Délai souhaité </w:t>
            </w:r>
            <w:r w:rsidRPr="00C423DA">
              <w:t xml:space="preserve">: </w:t>
            </w:r>
            <w:sdt>
              <w:sdtPr>
                <w:id w:val="468558903"/>
                <w:placeholder>
                  <w:docPart w:val="59AEBF4086A642EA9A80788CB44D4B4B"/>
                </w:placeholder>
                <w:showingPlcHdr/>
                <w:date>
                  <w:dateFormat w:val="dd.MM.yyyy"/>
                  <w:lid w:val="fr-CH"/>
                  <w:storeMappedDataAs w:val="dateTime"/>
                  <w:calendar w:val="gregorian"/>
                </w:date>
              </w:sdtPr>
              <w:sdtEndPr/>
              <w:sdtContent>
                <w:r w:rsidRPr="00C423DA">
                  <w:rPr>
                    <w:rStyle w:val="Textedelespacerserv"/>
                  </w:rPr>
                  <w:t>Cliquez ici pour entrer une date.</w:t>
                </w:r>
              </w:sdtContent>
            </w:sdt>
          </w:p>
        </w:tc>
      </w:tr>
      <w:tr w:rsidR="00BA61FF" w:rsidRPr="009307A9" w:rsidTr="002D6765">
        <w:trPr>
          <w:gridAfter w:val="1"/>
          <w:wAfter w:w="4507" w:type="dxa"/>
          <w:trHeight w:val="352"/>
        </w:trPr>
        <w:tc>
          <w:tcPr>
            <w:tcW w:w="5382" w:type="dxa"/>
            <w:gridSpan w:val="2"/>
          </w:tcPr>
          <w:p w:rsidR="00BA61FF" w:rsidRDefault="00BA61FF" w:rsidP="002D6765">
            <w:r>
              <w:t xml:space="preserve">Parution prévue : </w:t>
            </w:r>
            <w:sdt>
              <w:sdtPr>
                <w:id w:val="-1938668301"/>
                <w:placeholder>
                  <w:docPart w:val="73D52A3F0A3D48F5BCCEA27879E21CA3"/>
                </w:placeholder>
                <w:showingPlcHdr/>
                <w:date>
                  <w:dateFormat w:val="dd.MM.yyyy"/>
                  <w:lid w:val="fr-CH"/>
                  <w:storeMappedDataAs w:val="dateTime"/>
                  <w:calendar w:val="gregorian"/>
                </w:date>
              </w:sdtPr>
              <w:sdtEndPr/>
              <w:sdtContent>
                <w:r w:rsidRPr="005C7F25">
                  <w:rPr>
                    <w:rStyle w:val="Textedelespacerserv"/>
                  </w:rPr>
                  <w:t>Cliquez ici pour entrer une date.</w:t>
                </w:r>
              </w:sdtContent>
            </w:sdt>
          </w:p>
        </w:tc>
      </w:tr>
    </w:tbl>
    <w:p w:rsidR="003B5AA8" w:rsidRDefault="003B5AA8" w:rsidP="003B5AA8">
      <w:pPr>
        <w:jc w:val="center"/>
      </w:pPr>
    </w:p>
    <w:p w:rsidR="003B5AA8" w:rsidRDefault="003B5AA8" w:rsidP="003B5AA8">
      <w:pPr>
        <w:jc w:val="center"/>
      </w:pPr>
    </w:p>
    <w:p w:rsidR="00820950" w:rsidRDefault="003B5AA8" w:rsidP="003B5AA8">
      <w:pPr>
        <w:jc w:val="center"/>
        <w:rPr>
          <w:color w:val="FFFFFF" w:themeColor="background1"/>
          <w:highlight w:val="red"/>
        </w:rPr>
      </w:pPr>
      <w:r w:rsidRPr="00121129">
        <w:rPr>
          <w:color w:val="FFFFFF" w:themeColor="background1"/>
          <w:highlight w:val="red"/>
        </w:rPr>
        <w:t xml:space="preserve">Les droits concernant les documents conservés au Musée Historique Lausanne sont réservés. </w:t>
      </w:r>
    </w:p>
    <w:p w:rsidR="00B9600F" w:rsidRDefault="00820950" w:rsidP="003B5AA8">
      <w:pPr>
        <w:jc w:val="center"/>
        <w:rPr>
          <w:color w:val="FFFFFF" w:themeColor="background1"/>
        </w:rPr>
      </w:pPr>
      <w:r>
        <w:rPr>
          <w:color w:val="FFFFFF" w:themeColor="background1"/>
          <w:highlight w:val="red"/>
        </w:rPr>
        <w:t>L’autorisation de reproduction ne vaut que pour l’usage déclaré.</w:t>
      </w:r>
      <w:r w:rsidR="00121129" w:rsidRPr="00121129">
        <w:rPr>
          <w:color w:val="FFFFFF" w:themeColor="background1"/>
          <w:highlight w:val="red"/>
        </w:rPr>
        <w:br/>
      </w:r>
    </w:p>
    <w:p w:rsidR="000473E4" w:rsidRPr="000473E4" w:rsidRDefault="000473E4" w:rsidP="000473E4">
      <w:pPr>
        <w:pStyle w:val="Titre1"/>
        <w:rPr>
          <w:rFonts w:eastAsiaTheme="minorHAnsi" w:cs="Calibri"/>
          <w:b w:val="0"/>
          <w:sz w:val="18"/>
          <w:szCs w:val="18"/>
        </w:rPr>
      </w:pPr>
      <w:r w:rsidRPr="000473E4">
        <w:rPr>
          <w:rFonts w:eastAsiaTheme="minorHAnsi" w:cs="Calibri"/>
          <w:b w:val="0"/>
          <w:sz w:val="18"/>
          <w:szCs w:val="18"/>
        </w:rPr>
        <w:t>Le traitement des données récoltées se fait dans le respect de la Loi cantonale du 11 septembre 2007 sur la protection des données personnelles (</w:t>
      </w:r>
      <w:proofErr w:type="spellStart"/>
      <w:r w:rsidRPr="000473E4">
        <w:rPr>
          <w:rFonts w:eastAsiaTheme="minorHAnsi" w:cs="Calibri"/>
          <w:b w:val="0"/>
          <w:sz w:val="18"/>
          <w:szCs w:val="18"/>
        </w:rPr>
        <w:t>LPrD</w:t>
      </w:r>
      <w:proofErr w:type="spellEnd"/>
      <w:r w:rsidRPr="000473E4">
        <w:rPr>
          <w:rFonts w:eastAsiaTheme="minorHAnsi" w:cs="Calibri"/>
          <w:b w:val="0"/>
          <w:sz w:val="18"/>
          <w:szCs w:val="18"/>
        </w:rPr>
        <w:t xml:space="preserve"> ; BLV 172.65) : https://prestations.vd.ch/pub/blv-publication/actes/consolide/172.65?key=1543934892528&amp;id=cf9df545-13f7-4106-a95b-9b3ab8fa8b01 </w:t>
      </w:r>
    </w:p>
    <w:p w:rsidR="000473E4" w:rsidRPr="00121129" w:rsidRDefault="000473E4" w:rsidP="003B5AA8">
      <w:pPr>
        <w:jc w:val="center"/>
        <w:rPr>
          <w:color w:val="FFFFFF" w:themeColor="background1"/>
        </w:rPr>
      </w:pPr>
    </w:p>
    <w:p w:rsidR="001271CF" w:rsidRPr="00577A35" w:rsidRDefault="009307A9" w:rsidP="009307A9">
      <w:pPr>
        <w:pStyle w:val="Titre1"/>
        <w:rPr>
          <w:sz w:val="24"/>
        </w:rPr>
      </w:pPr>
      <w:r w:rsidRPr="00577A35">
        <w:rPr>
          <w:sz w:val="24"/>
        </w:rPr>
        <w:lastRenderedPageBreak/>
        <w:t>Liste</w:t>
      </w:r>
      <w:r w:rsidR="00413282" w:rsidRPr="00577A35">
        <w:rPr>
          <w:sz w:val="24"/>
        </w:rPr>
        <w:t xml:space="preserve"> de commande</w:t>
      </w:r>
    </w:p>
    <w:p w:rsidR="00992C76" w:rsidRPr="00992C76" w:rsidRDefault="00992C76" w:rsidP="00992C76">
      <w:r>
        <w:t xml:space="preserve">Merci de remplir uniquement le champ </w:t>
      </w:r>
      <w:r w:rsidR="002641BC">
        <w:rPr>
          <w:i/>
        </w:rPr>
        <w:t>R</w:t>
      </w:r>
      <w:r w:rsidRPr="00992C76">
        <w:rPr>
          <w:i/>
        </w:rPr>
        <w:t>éférence des documents</w:t>
      </w:r>
      <w:r>
        <w:t xml:space="preserve">, en indiquant la cote et/ou </w:t>
      </w:r>
      <w:r w:rsidR="008D753E">
        <w:t>la référence de l’image</w:t>
      </w:r>
      <w:r>
        <w:t>.</w:t>
      </w:r>
    </w:p>
    <w:sdt>
      <w:sdtPr>
        <w:rPr>
          <w:i/>
        </w:rPr>
        <w:id w:val="-1317106524"/>
        <w:placeholder>
          <w:docPart w:val="DefaultPlaceholder_1081868574"/>
        </w:placeholder>
      </w:sdtPr>
      <w:sdtEndPr/>
      <w:sdtContent>
        <w:sdt>
          <w:sdtPr>
            <w:rPr>
              <w:i/>
            </w:rPr>
            <w:id w:val="-329527109"/>
            <w:placeholder>
              <w:docPart w:val="DefaultPlaceholder_1081868574"/>
            </w:placeholder>
          </w:sdtPr>
          <w:sdtEndPr/>
          <w:sdtContent>
            <w:sdt>
              <w:sdtPr>
                <w:rPr>
                  <w:i/>
                </w:rPr>
                <w:id w:val="697205910"/>
                <w:placeholder>
                  <w:docPart w:val="DefaultPlaceholder_1081868574"/>
                </w:placeholder>
              </w:sdtPr>
              <w:sdtEndPr/>
              <w:sdtContent>
                <w:sdt>
                  <w:sdtPr>
                    <w:rPr>
                      <w:i/>
                    </w:rPr>
                    <w:id w:val="-202252136"/>
                    <w:placeholder>
                      <w:docPart w:val="DefaultPlaceholder_1081868574"/>
                    </w:placeholder>
                  </w:sdtPr>
                  <w:sdtEndPr/>
                  <w:sdtContent>
                    <w:sdt>
                      <w:sdtPr>
                        <w:rPr>
                          <w:i/>
                        </w:rPr>
                        <w:id w:val="-1619295419"/>
                        <w:placeholder>
                          <w:docPart w:val="DefaultPlaceholder_1081868574"/>
                        </w:placeholder>
                      </w:sdtPr>
                      <w:sdtEndPr/>
                      <w:sdtContent>
                        <w:sdt>
                          <w:sdtPr>
                            <w:rPr>
                              <w:i/>
                            </w:rPr>
                            <w:id w:val="224882874"/>
                            <w:placeholder>
                              <w:docPart w:val="065D5C3BC9F2460480252562FD4B93AF"/>
                            </w:placeholder>
                          </w:sdtPr>
                          <w:sdtEndPr/>
                          <w:sdtContent>
                            <w:sdt>
                              <w:sdtPr>
                                <w:rPr>
                                  <w:i/>
                                </w:rPr>
                                <w:id w:val="-59554139"/>
                                <w:placeholder>
                                  <w:docPart w:val="065D5C3BC9F2460480252562FD4B93AF"/>
                                </w:placeholder>
                              </w:sdtPr>
                              <w:sdtEndPr/>
                              <w:sdtContent>
                                <w:p w:rsidR="00595E03" w:rsidRDefault="00595E03" w:rsidP="00595E03">
                                  <w:pPr>
                                    <w:rPr>
                                      <w:i/>
                                    </w:rPr>
                                  </w:pPr>
                                </w:p>
                                <w:tbl>
                                  <w:tblPr>
                                    <w:tblStyle w:val="Grilledutableau"/>
                                    <w:tblW w:w="9776" w:type="dxa"/>
                                    <w:tblLook w:val="01E0" w:firstRow="1" w:lastRow="1" w:firstColumn="1" w:lastColumn="1" w:noHBand="0" w:noVBand="0"/>
                                  </w:tblPr>
                                  <w:tblGrid>
                                    <w:gridCol w:w="3227"/>
                                    <w:gridCol w:w="4139"/>
                                    <w:gridCol w:w="2410"/>
                                  </w:tblGrid>
                                  <w:tr w:rsidR="00595E03" w:rsidTr="00595E03">
                                    <w:tc>
                                      <w:tcPr>
                                        <w:tcW w:w="3227" w:type="dxa"/>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595E03" w:rsidRDefault="00595E03">
                                        <w:pPr>
                                          <w:jc w:val="center"/>
                                        </w:pPr>
                                        <w:r>
                                          <w:t>Référence des documents</w:t>
                                        </w:r>
                                      </w:p>
                                    </w:tc>
                                    <w:tc>
                                      <w:tcPr>
                                        <w:tcW w:w="4139" w:type="dxa"/>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595E03" w:rsidRDefault="00595E03">
                                        <w:pPr>
                                          <w:jc w:val="center"/>
                                          <w:rPr>
                                            <w:color w:val="FFFFFF" w:themeColor="background1"/>
                                          </w:rPr>
                                        </w:pPr>
                                        <w:r>
                                          <w:rPr>
                                            <w:color w:val="FFFFFF" w:themeColor="background1"/>
                                          </w:rPr>
                                          <w:t>Légende et crédits</w:t>
                                        </w:r>
                                      </w:p>
                                      <w:p w:rsidR="00595E03" w:rsidRDefault="00595E03">
                                        <w:pPr>
                                          <w:jc w:val="center"/>
                                          <w:rPr>
                                            <w:color w:val="FF0000"/>
                                          </w:rPr>
                                        </w:pPr>
                                        <w:r>
                                          <w:rPr>
                                            <w:color w:val="FF0000"/>
                                            <w:sz w:val="20"/>
                                          </w:rPr>
                                          <w:t>(Mention obligatoire)</w:t>
                                        </w:r>
                                      </w:p>
                                    </w:tc>
                                    <w:tc>
                                      <w:tcPr>
                                        <w:tcW w:w="2410" w:type="dxa"/>
                                        <w:tcBorders>
                                          <w:top w:val="single" w:sz="4" w:space="0" w:color="auto"/>
                                          <w:left w:val="single" w:sz="4" w:space="0" w:color="auto"/>
                                          <w:bottom w:val="single" w:sz="4" w:space="0" w:color="auto"/>
                                          <w:right w:val="single" w:sz="4" w:space="0" w:color="auto"/>
                                        </w:tcBorders>
                                        <w:shd w:val="clear" w:color="auto" w:fill="000000" w:themeFill="text1"/>
                                        <w:hideMark/>
                                      </w:tcPr>
                                      <w:p w:rsidR="00595E03" w:rsidRDefault="00595E03">
                                        <w:pPr>
                                          <w:jc w:val="center"/>
                                          <w:rPr>
                                            <w:color w:val="FFFFFF" w:themeColor="background1"/>
                                          </w:rPr>
                                        </w:pPr>
                                        <w:r>
                                          <w:rPr>
                                            <w:color w:val="FFFFFF" w:themeColor="background1"/>
                                          </w:rPr>
                                          <w:t>Image</w:t>
                                        </w:r>
                                      </w:p>
                                    </w:tc>
                                  </w:tr>
                                  <w:tr w:rsidR="00595E03" w:rsidTr="00595E03">
                                    <w:tc>
                                      <w:tcPr>
                                        <w:tcW w:w="3227"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pPr>
                                      </w:p>
                                    </w:tc>
                                    <w:tc>
                                      <w:tcPr>
                                        <w:tcW w:w="4139"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pPr>
                                      </w:p>
                                    </w:tc>
                                    <w:tc>
                                      <w:tcPr>
                                        <w:tcW w:w="2410" w:type="dxa"/>
                                        <w:tcBorders>
                                          <w:top w:val="single" w:sz="4" w:space="0" w:color="auto"/>
                                          <w:left w:val="single" w:sz="4" w:space="0" w:color="auto"/>
                                          <w:bottom w:val="single" w:sz="4" w:space="0" w:color="auto"/>
                                          <w:right w:val="single" w:sz="4" w:space="0" w:color="auto"/>
                                        </w:tcBorders>
                                      </w:tcPr>
                                      <w:p w:rsidR="00595E03" w:rsidRDefault="00595E03">
                                        <w:pPr>
                                          <w:spacing w:before="120" w:after="120"/>
                                          <w:jc w:val="center"/>
                                        </w:pPr>
                                      </w:p>
                                    </w:tc>
                                  </w:tr>
                                  <w:tr w:rsidR="00595E03" w:rsidTr="00595E03">
                                    <w:tc>
                                      <w:tcPr>
                                        <w:tcW w:w="3227"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rPr>
                                            <w:rFonts w:ascii="Verdana" w:hAnsi="Verdana"/>
                                            <w:color w:val="0000FF"/>
                                            <w:sz w:val="20"/>
                                            <w:szCs w:val="20"/>
                                            <w:shd w:val="clear" w:color="auto" w:fill="F7D894"/>
                                          </w:rPr>
                                        </w:pPr>
                                      </w:p>
                                    </w:tc>
                                    <w:tc>
                                      <w:tcPr>
                                        <w:tcW w:w="4139"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rPr>
                                            <w:rFonts w:cs="Circular TT Book"/>
                                            <w:sz w:val="18"/>
                                            <w:szCs w:val="18"/>
                                          </w:rPr>
                                        </w:pPr>
                                      </w:p>
                                    </w:tc>
                                    <w:tc>
                                      <w:tcPr>
                                        <w:tcW w:w="2410" w:type="dxa"/>
                                        <w:tcBorders>
                                          <w:top w:val="single" w:sz="4" w:space="0" w:color="auto"/>
                                          <w:left w:val="single" w:sz="4" w:space="0" w:color="auto"/>
                                          <w:bottom w:val="single" w:sz="4" w:space="0" w:color="auto"/>
                                          <w:right w:val="single" w:sz="4" w:space="0" w:color="auto"/>
                                        </w:tcBorders>
                                      </w:tcPr>
                                      <w:p w:rsidR="00595E03" w:rsidRDefault="00595E03">
                                        <w:pPr>
                                          <w:spacing w:before="120" w:after="120"/>
                                          <w:jc w:val="center"/>
                                          <w:rPr>
                                            <w:noProof/>
                                          </w:rPr>
                                        </w:pPr>
                                      </w:p>
                                    </w:tc>
                                  </w:tr>
                                  <w:tr w:rsidR="00595E03" w:rsidTr="00595E03">
                                    <w:tc>
                                      <w:tcPr>
                                        <w:tcW w:w="3227"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rPr>
                                            <w:rFonts w:ascii="Verdana" w:hAnsi="Verdana"/>
                                            <w:color w:val="0000FF"/>
                                            <w:sz w:val="20"/>
                                            <w:szCs w:val="20"/>
                                            <w:shd w:val="clear" w:color="auto" w:fill="F7D894"/>
                                          </w:rPr>
                                        </w:pPr>
                                      </w:p>
                                    </w:tc>
                                    <w:tc>
                                      <w:tcPr>
                                        <w:tcW w:w="4139"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rPr>
                                            <w:rFonts w:cs="Circular TT Book"/>
                                            <w:sz w:val="18"/>
                                            <w:szCs w:val="18"/>
                                          </w:rPr>
                                        </w:pPr>
                                      </w:p>
                                    </w:tc>
                                    <w:tc>
                                      <w:tcPr>
                                        <w:tcW w:w="2410" w:type="dxa"/>
                                        <w:tcBorders>
                                          <w:top w:val="single" w:sz="4" w:space="0" w:color="auto"/>
                                          <w:left w:val="single" w:sz="4" w:space="0" w:color="auto"/>
                                          <w:bottom w:val="single" w:sz="4" w:space="0" w:color="auto"/>
                                          <w:right w:val="single" w:sz="4" w:space="0" w:color="auto"/>
                                        </w:tcBorders>
                                      </w:tcPr>
                                      <w:p w:rsidR="00595E03" w:rsidRDefault="00595E03">
                                        <w:pPr>
                                          <w:spacing w:before="120" w:after="120"/>
                                          <w:jc w:val="center"/>
                                          <w:rPr>
                                            <w:noProof/>
                                          </w:rPr>
                                        </w:pPr>
                                      </w:p>
                                    </w:tc>
                                  </w:tr>
                                  <w:tr w:rsidR="00595E03" w:rsidTr="00595E03">
                                    <w:tc>
                                      <w:tcPr>
                                        <w:tcW w:w="3227"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rPr>
                                            <w:rFonts w:ascii="Verdana" w:hAnsi="Verdana"/>
                                            <w:color w:val="0000FF"/>
                                            <w:sz w:val="20"/>
                                            <w:szCs w:val="20"/>
                                            <w:shd w:val="clear" w:color="auto" w:fill="F7D894"/>
                                          </w:rPr>
                                        </w:pPr>
                                      </w:p>
                                    </w:tc>
                                    <w:tc>
                                      <w:tcPr>
                                        <w:tcW w:w="4139"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rPr>
                                            <w:rFonts w:cs="Circular TT Book"/>
                                            <w:sz w:val="18"/>
                                            <w:szCs w:val="18"/>
                                          </w:rPr>
                                        </w:pPr>
                                      </w:p>
                                    </w:tc>
                                    <w:tc>
                                      <w:tcPr>
                                        <w:tcW w:w="2410" w:type="dxa"/>
                                        <w:tcBorders>
                                          <w:top w:val="single" w:sz="4" w:space="0" w:color="auto"/>
                                          <w:left w:val="single" w:sz="4" w:space="0" w:color="auto"/>
                                          <w:bottom w:val="single" w:sz="4" w:space="0" w:color="auto"/>
                                          <w:right w:val="single" w:sz="4" w:space="0" w:color="auto"/>
                                        </w:tcBorders>
                                      </w:tcPr>
                                      <w:p w:rsidR="00595E03" w:rsidRDefault="00595E03">
                                        <w:pPr>
                                          <w:spacing w:before="120" w:after="120"/>
                                          <w:jc w:val="center"/>
                                          <w:rPr>
                                            <w:noProof/>
                                          </w:rPr>
                                        </w:pPr>
                                      </w:p>
                                    </w:tc>
                                  </w:tr>
                                  <w:tr w:rsidR="00595E03" w:rsidTr="00595E03">
                                    <w:tc>
                                      <w:tcPr>
                                        <w:tcW w:w="3227"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rPr>
                                            <w:rFonts w:ascii="Verdana" w:hAnsi="Verdana"/>
                                            <w:color w:val="0000FF"/>
                                            <w:sz w:val="20"/>
                                            <w:szCs w:val="20"/>
                                            <w:shd w:val="clear" w:color="auto" w:fill="F7D894"/>
                                          </w:rPr>
                                        </w:pPr>
                                      </w:p>
                                    </w:tc>
                                    <w:tc>
                                      <w:tcPr>
                                        <w:tcW w:w="4139"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rPr>
                                            <w:rFonts w:cs="Circular TT Book"/>
                                            <w:sz w:val="18"/>
                                            <w:szCs w:val="18"/>
                                          </w:rPr>
                                        </w:pPr>
                                      </w:p>
                                    </w:tc>
                                    <w:tc>
                                      <w:tcPr>
                                        <w:tcW w:w="2410" w:type="dxa"/>
                                        <w:tcBorders>
                                          <w:top w:val="single" w:sz="4" w:space="0" w:color="auto"/>
                                          <w:left w:val="single" w:sz="4" w:space="0" w:color="auto"/>
                                          <w:bottom w:val="single" w:sz="4" w:space="0" w:color="auto"/>
                                          <w:right w:val="single" w:sz="4" w:space="0" w:color="auto"/>
                                        </w:tcBorders>
                                      </w:tcPr>
                                      <w:p w:rsidR="00595E03" w:rsidRDefault="00595E03">
                                        <w:pPr>
                                          <w:spacing w:before="120" w:after="120"/>
                                          <w:jc w:val="center"/>
                                          <w:rPr>
                                            <w:noProof/>
                                          </w:rPr>
                                        </w:pPr>
                                      </w:p>
                                    </w:tc>
                                  </w:tr>
                                  <w:tr w:rsidR="00595E03" w:rsidTr="00595E03">
                                    <w:tc>
                                      <w:tcPr>
                                        <w:tcW w:w="3227"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rPr>
                                            <w:rFonts w:ascii="Verdana" w:hAnsi="Verdana"/>
                                            <w:color w:val="0000FF"/>
                                            <w:sz w:val="20"/>
                                            <w:szCs w:val="20"/>
                                            <w:shd w:val="clear" w:color="auto" w:fill="F7D894"/>
                                          </w:rPr>
                                        </w:pPr>
                                      </w:p>
                                    </w:tc>
                                    <w:tc>
                                      <w:tcPr>
                                        <w:tcW w:w="4139"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rPr>
                                            <w:rFonts w:cs="Circular TT Book"/>
                                            <w:sz w:val="18"/>
                                            <w:szCs w:val="18"/>
                                          </w:rPr>
                                        </w:pPr>
                                      </w:p>
                                    </w:tc>
                                    <w:tc>
                                      <w:tcPr>
                                        <w:tcW w:w="2410" w:type="dxa"/>
                                        <w:tcBorders>
                                          <w:top w:val="single" w:sz="4" w:space="0" w:color="auto"/>
                                          <w:left w:val="single" w:sz="4" w:space="0" w:color="auto"/>
                                          <w:bottom w:val="single" w:sz="4" w:space="0" w:color="auto"/>
                                          <w:right w:val="single" w:sz="4" w:space="0" w:color="auto"/>
                                        </w:tcBorders>
                                      </w:tcPr>
                                      <w:p w:rsidR="00595E03" w:rsidRDefault="00595E03">
                                        <w:pPr>
                                          <w:spacing w:before="120" w:after="120"/>
                                          <w:jc w:val="center"/>
                                          <w:rPr>
                                            <w:noProof/>
                                          </w:rPr>
                                        </w:pPr>
                                      </w:p>
                                    </w:tc>
                                  </w:tr>
                                  <w:tr w:rsidR="00595E03" w:rsidTr="00595E03">
                                    <w:tc>
                                      <w:tcPr>
                                        <w:tcW w:w="3227"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rPr>
                                            <w:rFonts w:ascii="Verdana" w:hAnsi="Verdana"/>
                                            <w:color w:val="0000FF"/>
                                            <w:sz w:val="20"/>
                                            <w:szCs w:val="20"/>
                                            <w:shd w:val="clear" w:color="auto" w:fill="F7D894"/>
                                          </w:rPr>
                                        </w:pPr>
                                      </w:p>
                                    </w:tc>
                                    <w:tc>
                                      <w:tcPr>
                                        <w:tcW w:w="4139"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rPr>
                                            <w:rFonts w:cs="Circular TT Book"/>
                                            <w:sz w:val="18"/>
                                            <w:szCs w:val="18"/>
                                          </w:rPr>
                                        </w:pPr>
                                      </w:p>
                                    </w:tc>
                                    <w:tc>
                                      <w:tcPr>
                                        <w:tcW w:w="2410" w:type="dxa"/>
                                        <w:tcBorders>
                                          <w:top w:val="single" w:sz="4" w:space="0" w:color="auto"/>
                                          <w:left w:val="single" w:sz="4" w:space="0" w:color="auto"/>
                                          <w:bottom w:val="single" w:sz="4" w:space="0" w:color="auto"/>
                                          <w:right w:val="single" w:sz="4" w:space="0" w:color="auto"/>
                                        </w:tcBorders>
                                      </w:tcPr>
                                      <w:p w:rsidR="00595E03" w:rsidRDefault="00595E03">
                                        <w:pPr>
                                          <w:spacing w:before="120" w:after="120"/>
                                          <w:jc w:val="center"/>
                                          <w:rPr>
                                            <w:noProof/>
                                          </w:rPr>
                                        </w:pPr>
                                      </w:p>
                                    </w:tc>
                                  </w:tr>
                                  <w:tr w:rsidR="00595E03" w:rsidTr="00595E03">
                                    <w:tc>
                                      <w:tcPr>
                                        <w:tcW w:w="3227"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rPr>
                                            <w:rFonts w:ascii="Verdana" w:hAnsi="Verdana"/>
                                            <w:color w:val="0000FF"/>
                                            <w:sz w:val="20"/>
                                            <w:szCs w:val="20"/>
                                            <w:shd w:val="clear" w:color="auto" w:fill="F7D894"/>
                                          </w:rPr>
                                        </w:pPr>
                                      </w:p>
                                    </w:tc>
                                    <w:tc>
                                      <w:tcPr>
                                        <w:tcW w:w="4139"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rPr>
                                            <w:rFonts w:cs="Circular TT Book"/>
                                            <w:sz w:val="18"/>
                                            <w:szCs w:val="18"/>
                                          </w:rPr>
                                        </w:pPr>
                                      </w:p>
                                    </w:tc>
                                    <w:tc>
                                      <w:tcPr>
                                        <w:tcW w:w="2410" w:type="dxa"/>
                                        <w:tcBorders>
                                          <w:top w:val="single" w:sz="4" w:space="0" w:color="auto"/>
                                          <w:left w:val="single" w:sz="4" w:space="0" w:color="auto"/>
                                          <w:bottom w:val="single" w:sz="4" w:space="0" w:color="auto"/>
                                          <w:right w:val="single" w:sz="4" w:space="0" w:color="auto"/>
                                        </w:tcBorders>
                                      </w:tcPr>
                                      <w:p w:rsidR="00595E03" w:rsidRDefault="00595E03">
                                        <w:pPr>
                                          <w:spacing w:before="120" w:after="120"/>
                                          <w:jc w:val="center"/>
                                          <w:rPr>
                                            <w:noProof/>
                                          </w:rPr>
                                        </w:pPr>
                                      </w:p>
                                    </w:tc>
                                  </w:tr>
                                  <w:tr w:rsidR="00595E03" w:rsidTr="00595E03">
                                    <w:tc>
                                      <w:tcPr>
                                        <w:tcW w:w="3227"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rPr>
                                            <w:rFonts w:ascii="Verdana" w:hAnsi="Verdana"/>
                                            <w:color w:val="0000FF"/>
                                            <w:sz w:val="20"/>
                                            <w:szCs w:val="20"/>
                                            <w:shd w:val="clear" w:color="auto" w:fill="F7D894"/>
                                          </w:rPr>
                                        </w:pPr>
                                      </w:p>
                                    </w:tc>
                                    <w:tc>
                                      <w:tcPr>
                                        <w:tcW w:w="4139" w:type="dxa"/>
                                        <w:tcBorders>
                                          <w:top w:val="single" w:sz="4" w:space="0" w:color="auto"/>
                                          <w:left w:val="single" w:sz="4" w:space="0" w:color="auto"/>
                                          <w:bottom w:val="single" w:sz="4" w:space="0" w:color="auto"/>
                                          <w:right w:val="single" w:sz="4" w:space="0" w:color="auto"/>
                                        </w:tcBorders>
                                        <w:vAlign w:val="center"/>
                                      </w:tcPr>
                                      <w:p w:rsidR="00595E03" w:rsidRDefault="00595E03">
                                        <w:pPr>
                                          <w:spacing w:before="120" w:after="120"/>
                                          <w:rPr>
                                            <w:rFonts w:cs="Circular TT Book"/>
                                            <w:sz w:val="18"/>
                                            <w:szCs w:val="18"/>
                                          </w:rPr>
                                        </w:pPr>
                                      </w:p>
                                    </w:tc>
                                    <w:tc>
                                      <w:tcPr>
                                        <w:tcW w:w="2410" w:type="dxa"/>
                                        <w:tcBorders>
                                          <w:top w:val="single" w:sz="4" w:space="0" w:color="auto"/>
                                          <w:left w:val="single" w:sz="4" w:space="0" w:color="auto"/>
                                          <w:bottom w:val="single" w:sz="4" w:space="0" w:color="auto"/>
                                          <w:right w:val="single" w:sz="4" w:space="0" w:color="auto"/>
                                        </w:tcBorders>
                                      </w:tcPr>
                                      <w:p w:rsidR="00595E03" w:rsidRDefault="00595E03">
                                        <w:pPr>
                                          <w:spacing w:before="120" w:after="120"/>
                                          <w:jc w:val="center"/>
                                          <w:rPr>
                                            <w:noProof/>
                                          </w:rPr>
                                        </w:pPr>
                                      </w:p>
                                    </w:tc>
                                  </w:tr>
                                </w:tbl>
                                <w:p w:rsidR="007B04AF" w:rsidRDefault="0032495D" w:rsidP="00595E03">
                                  <w:pPr>
                                    <w:rPr>
                                      <w:i/>
                                    </w:rPr>
                                  </w:pPr>
                                </w:p>
                              </w:sdtContent>
                            </w:sdt>
                          </w:sdtContent>
                        </w:sdt>
                      </w:sdtContent>
                    </w:sdt>
                  </w:sdtContent>
                </w:sdt>
              </w:sdtContent>
            </w:sdt>
          </w:sdtContent>
        </w:sdt>
      </w:sdtContent>
    </w:sdt>
    <w:p w:rsidR="0034406D" w:rsidRDefault="0034406D" w:rsidP="009307A9">
      <w:pPr>
        <w:rPr>
          <w:i/>
        </w:rPr>
      </w:pPr>
      <w:bookmarkStart w:id="0" w:name="_GoBack"/>
      <w:bookmarkEnd w:id="0"/>
    </w:p>
    <w:p w:rsidR="0034406D" w:rsidRPr="00322672" w:rsidRDefault="0034406D" w:rsidP="0034406D">
      <w:pPr>
        <w:pStyle w:val="Titre1"/>
      </w:pPr>
      <w:r w:rsidRPr="00322672">
        <w:rPr>
          <w:highlight w:val="red"/>
        </w:rPr>
        <w:t>Conditions d’utilisation des reproductions de documents fournies par le MHL :</w:t>
      </w:r>
    </w:p>
    <w:p w:rsidR="00D364B4" w:rsidRPr="00D364B4" w:rsidRDefault="00D364B4" w:rsidP="00D364B4">
      <w:pPr>
        <w:numPr>
          <w:ilvl w:val="0"/>
          <w:numId w:val="1"/>
        </w:numPr>
        <w:tabs>
          <w:tab w:val="clear" w:pos="720"/>
        </w:tabs>
        <w:spacing w:before="40"/>
        <w:ind w:left="426" w:hanging="426"/>
        <w:jc w:val="both"/>
        <w:rPr>
          <w:rFonts w:cs="Circular TT Book"/>
          <w:sz w:val="20"/>
          <w:szCs w:val="20"/>
        </w:rPr>
      </w:pPr>
      <w:r w:rsidRPr="00620CF6">
        <w:rPr>
          <w:rFonts w:cs="Circular TT Book"/>
          <w:sz w:val="20"/>
          <w:szCs w:val="20"/>
        </w:rPr>
        <w:t xml:space="preserve">L'utilisation des reproductions à des fins journalistiques, commerciales ou publicitaires est soumise au </w:t>
      </w:r>
      <w:r w:rsidRPr="00D364B4">
        <w:rPr>
          <w:rFonts w:cs="Circular TT Book"/>
          <w:sz w:val="20"/>
          <w:szCs w:val="20"/>
        </w:rPr>
        <w:t>paiement d'une taxe (droit d'utilisation).</w:t>
      </w:r>
    </w:p>
    <w:p w:rsidR="00D364B4" w:rsidRPr="00D364B4" w:rsidRDefault="00D364B4" w:rsidP="00D364B4">
      <w:pPr>
        <w:numPr>
          <w:ilvl w:val="0"/>
          <w:numId w:val="1"/>
        </w:numPr>
        <w:tabs>
          <w:tab w:val="clear" w:pos="720"/>
        </w:tabs>
        <w:spacing w:before="40"/>
        <w:ind w:left="426" w:hanging="426"/>
        <w:jc w:val="both"/>
        <w:rPr>
          <w:rFonts w:cs="Circular TT Book"/>
          <w:sz w:val="20"/>
          <w:szCs w:val="20"/>
        </w:rPr>
      </w:pPr>
      <w:r w:rsidRPr="00D364B4">
        <w:rPr>
          <w:rFonts w:cs="Circular TT Book"/>
          <w:sz w:val="20"/>
          <w:szCs w:val="20"/>
        </w:rPr>
        <w:t>Un service vous étant délivré, toute image fournie, utilisée ou non, doit être payée.</w:t>
      </w:r>
    </w:p>
    <w:p w:rsidR="0034406D" w:rsidRPr="00D364B4" w:rsidRDefault="00D364B4" w:rsidP="0034406D">
      <w:pPr>
        <w:numPr>
          <w:ilvl w:val="0"/>
          <w:numId w:val="1"/>
        </w:numPr>
        <w:tabs>
          <w:tab w:val="clear" w:pos="720"/>
        </w:tabs>
        <w:spacing w:before="40"/>
        <w:ind w:left="426" w:hanging="426"/>
        <w:jc w:val="both"/>
        <w:rPr>
          <w:rFonts w:cs="Circular TT Book"/>
          <w:sz w:val="20"/>
          <w:szCs w:val="20"/>
        </w:rPr>
      </w:pPr>
      <w:r w:rsidRPr="00D364B4">
        <w:rPr>
          <w:rFonts w:cs="Circular TT Book"/>
          <w:sz w:val="20"/>
          <w:szCs w:val="20"/>
        </w:rPr>
        <w:t>L</w:t>
      </w:r>
      <w:r w:rsidR="0034406D" w:rsidRPr="00D364B4">
        <w:rPr>
          <w:rFonts w:cs="Circular TT Book"/>
          <w:sz w:val="20"/>
          <w:szCs w:val="20"/>
        </w:rPr>
        <w:t>es reproductions ne peuvent être utilisées qu'aux fins déclarées par le demandeur.</w:t>
      </w:r>
    </w:p>
    <w:p w:rsidR="0034406D" w:rsidRPr="00D364B4" w:rsidRDefault="0034406D" w:rsidP="0034406D">
      <w:pPr>
        <w:numPr>
          <w:ilvl w:val="0"/>
          <w:numId w:val="1"/>
        </w:numPr>
        <w:tabs>
          <w:tab w:val="clear" w:pos="720"/>
        </w:tabs>
        <w:spacing w:before="40"/>
        <w:ind w:left="426" w:hanging="426"/>
        <w:jc w:val="both"/>
        <w:rPr>
          <w:rFonts w:cs="Circular TT Book"/>
          <w:sz w:val="20"/>
          <w:szCs w:val="20"/>
        </w:rPr>
      </w:pPr>
      <w:r w:rsidRPr="00D364B4">
        <w:rPr>
          <w:rFonts w:cs="Circular TT Book"/>
          <w:sz w:val="20"/>
          <w:szCs w:val="20"/>
        </w:rPr>
        <w:t>Elles ne peuvent être utilisées qu'une seule fois et doivent être détruites après usage.</w:t>
      </w:r>
    </w:p>
    <w:p w:rsidR="0034406D" w:rsidRPr="00D364B4" w:rsidRDefault="0034406D" w:rsidP="0034406D">
      <w:pPr>
        <w:numPr>
          <w:ilvl w:val="0"/>
          <w:numId w:val="1"/>
        </w:numPr>
        <w:tabs>
          <w:tab w:val="clear" w:pos="720"/>
        </w:tabs>
        <w:spacing w:before="40"/>
        <w:ind w:left="426" w:hanging="426"/>
        <w:jc w:val="both"/>
        <w:rPr>
          <w:rFonts w:cs="Circular TT Book"/>
          <w:sz w:val="20"/>
          <w:szCs w:val="20"/>
        </w:rPr>
      </w:pPr>
      <w:r w:rsidRPr="00D364B4">
        <w:rPr>
          <w:rFonts w:cs="Circular TT Book"/>
          <w:sz w:val="20"/>
          <w:szCs w:val="20"/>
        </w:rPr>
        <w:t>Toute mise à disposition des reproductions à des tiers est interdite sans accord préalable écrit du MHL.</w:t>
      </w:r>
    </w:p>
    <w:p w:rsidR="00D364B4" w:rsidRPr="00D364B4" w:rsidRDefault="00D364B4" w:rsidP="0034406D">
      <w:pPr>
        <w:numPr>
          <w:ilvl w:val="0"/>
          <w:numId w:val="1"/>
        </w:numPr>
        <w:tabs>
          <w:tab w:val="clear" w:pos="720"/>
        </w:tabs>
        <w:spacing w:before="40"/>
        <w:ind w:left="426" w:hanging="426"/>
        <w:jc w:val="both"/>
        <w:rPr>
          <w:rFonts w:cs="Circular TT Book"/>
          <w:sz w:val="20"/>
          <w:szCs w:val="20"/>
        </w:rPr>
      </w:pPr>
      <w:r w:rsidRPr="00D364B4">
        <w:rPr>
          <w:rFonts w:cs="Circular TT Book"/>
          <w:sz w:val="20"/>
          <w:szCs w:val="20"/>
        </w:rPr>
        <w:t>Les images fournies par le MHL peuvent être utilisées pour les dossiers de presse.</w:t>
      </w:r>
    </w:p>
    <w:p w:rsidR="0034406D" w:rsidRPr="00D364B4" w:rsidRDefault="0034406D" w:rsidP="0034406D">
      <w:pPr>
        <w:numPr>
          <w:ilvl w:val="0"/>
          <w:numId w:val="1"/>
        </w:numPr>
        <w:tabs>
          <w:tab w:val="clear" w:pos="720"/>
        </w:tabs>
        <w:spacing w:before="40"/>
        <w:ind w:left="426" w:hanging="426"/>
        <w:jc w:val="both"/>
        <w:rPr>
          <w:rFonts w:cs="Circular TT Book"/>
          <w:sz w:val="20"/>
          <w:szCs w:val="20"/>
        </w:rPr>
      </w:pPr>
      <w:r w:rsidRPr="00D364B4">
        <w:rPr>
          <w:rFonts w:cs="Circular TT Book"/>
          <w:sz w:val="20"/>
          <w:szCs w:val="20"/>
        </w:rPr>
        <w:t xml:space="preserve">Les reproductions sur internet doivent impérativement être converties </w:t>
      </w:r>
      <w:r w:rsidR="00D364B4" w:rsidRPr="00D364B4">
        <w:rPr>
          <w:rFonts w:cs="Circular TT Book"/>
          <w:sz w:val="20"/>
          <w:szCs w:val="20"/>
        </w:rPr>
        <w:t>en jpeg et 96</w:t>
      </w:r>
      <w:r w:rsidRPr="00D364B4">
        <w:rPr>
          <w:rFonts w:cs="Circular TT Book"/>
          <w:sz w:val="20"/>
          <w:szCs w:val="20"/>
        </w:rPr>
        <w:t xml:space="preserve"> dpi.</w:t>
      </w:r>
    </w:p>
    <w:p w:rsidR="00D364B4" w:rsidRDefault="00D364B4" w:rsidP="00D364B4">
      <w:pPr>
        <w:numPr>
          <w:ilvl w:val="0"/>
          <w:numId w:val="1"/>
        </w:numPr>
        <w:tabs>
          <w:tab w:val="clear" w:pos="720"/>
        </w:tabs>
        <w:spacing w:before="40"/>
        <w:ind w:left="426" w:hanging="426"/>
        <w:jc w:val="both"/>
        <w:rPr>
          <w:rFonts w:cs="Circular TT Book"/>
          <w:sz w:val="20"/>
          <w:szCs w:val="20"/>
        </w:rPr>
      </w:pPr>
      <w:r w:rsidRPr="00D364B4">
        <w:rPr>
          <w:rFonts w:cs="Circular TT Book"/>
          <w:sz w:val="20"/>
          <w:szCs w:val="20"/>
        </w:rPr>
        <w:t>Un exemplaire justificatif de la publication (article de presse, ouvrage scientifique, publicité, etc.) doit être remis spontanément par l'auteur ou son éditeur au MHL.</w:t>
      </w:r>
    </w:p>
    <w:p w:rsidR="00933377" w:rsidRPr="00714C4A" w:rsidRDefault="00933377" w:rsidP="00933377">
      <w:pPr>
        <w:numPr>
          <w:ilvl w:val="0"/>
          <w:numId w:val="1"/>
        </w:numPr>
        <w:tabs>
          <w:tab w:val="clear" w:pos="720"/>
        </w:tabs>
        <w:spacing w:before="40"/>
        <w:ind w:left="426" w:hanging="426"/>
        <w:jc w:val="both"/>
        <w:rPr>
          <w:rFonts w:cs="Circular TT Book"/>
          <w:sz w:val="20"/>
          <w:szCs w:val="20"/>
        </w:rPr>
      </w:pPr>
      <w:r w:rsidRPr="00714C4A">
        <w:rPr>
          <w:rFonts w:cs="Circular TT Book"/>
          <w:sz w:val="20"/>
          <w:szCs w:val="20"/>
        </w:rPr>
        <w:t>Selon la nature de votre projet, un bon à tirer avant tirage définitif pourra vous être demandé.</w:t>
      </w:r>
    </w:p>
    <w:p w:rsidR="0034406D" w:rsidRPr="00D364B4" w:rsidRDefault="0034406D" w:rsidP="0034406D">
      <w:pPr>
        <w:numPr>
          <w:ilvl w:val="0"/>
          <w:numId w:val="1"/>
        </w:numPr>
        <w:tabs>
          <w:tab w:val="clear" w:pos="720"/>
        </w:tabs>
        <w:spacing w:before="40"/>
        <w:ind w:left="426" w:hanging="426"/>
        <w:jc w:val="both"/>
        <w:rPr>
          <w:rFonts w:cs="Circular TT Book"/>
          <w:sz w:val="20"/>
          <w:szCs w:val="20"/>
        </w:rPr>
      </w:pPr>
      <w:r w:rsidRPr="00D364B4">
        <w:rPr>
          <w:rFonts w:cs="Circular TT Book"/>
          <w:sz w:val="20"/>
          <w:szCs w:val="20"/>
        </w:rPr>
        <w:t>Chaque document du MHL qui est publié, quelle que soit la nature de la publication, doit obligatoirement être accompagné de la légende et du copyright mentionnés par l’institution</w:t>
      </w:r>
      <w:r w:rsidRPr="00D364B4">
        <w:rPr>
          <w:rFonts w:cs="Circular TT Book"/>
          <w:i/>
          <w:sz w:val="20"/>
          <w:szCs w:val="20"/>
        </w:rPr>
        <w:t>.</w:t>
      </w:r>
    </w:p>
    <w:p w:rsidR="0034406D" w:rsidRPr="00D364B4" w:rsidRDefault="0034406D" w:rsidP="0034406D">
      <w:pPr>
        <w:numPr>
          <w:ilvl w:val="0"/>
          <w:numId w:val="1"/>
        </w:numPr>
        <w:tabs>
          <w:tab w:val="clear" w:pos="720"/>
        </w:tabs>
        <w:spacing w:before="40"/>
        <w:ind w:left="426" w:hanging="426"/>
        <w:jc w:val="both"/>
        <w:rPr>
          <w:rFonts w:cs="Circular TT Book"/>
          <w:sz w:val="20"/>
          <w:szCs w:val="20"/>
        </w:rPr>
      </w:pPr>
      <w:r w:rsidRPr="00D364B4">
        <w:rPr>
          <w:rFonts w:cs="Circular TT Book"/>
          <w:sz w:val="20"/>
          <w:szCs w:val="20"/>
        </w:rPr>
        <w:t>Pour les reproductions de documents soumis au droit d’auteur, le demandeur n’en recevra copie qu’après accord préalable écrit de l’auteur des œuvres (photographies, dessins, etc.) ou de ses ayants droit. La mention de l’auteur devra alors impérativement figurer à côté de la reproduction (© Claude Untel, par exemple).</w:t>
      </w:r>
    </w:p>
    <w:p w:rsidR="0034406D" w:rsidRPr="00D364B4" w:rsidRDefault="0034406D" w:rsidP="0034406D">
      <w:pPr>
        <w:numPr>
          <w:ilvl w:val="0"/>
          <w:numId w:val="1"/>
        </w:numPr>
        <w:tabs>
          <w:tab w:val="clear" w:pos="720"/>
        </w:tabs>
        <w:spacing w:before="40"/>
        <w:ind w:left="426" w:hanging="426"/>
        <w:jc w:val="both"/>
        <w:rPr>
          <w:rFonts w:cs="Circular TT Book"/>
          <w:sz w:val="20"/>
          <w:szCs w:val="20"/>
        </w:rPr>
      </w:pPr>
      <w:r w:rsidRPr="00D364B4">
        <w:rPr>
          <w:rFonts w:cs="Circular TT Book"/>
          <w:sz w:val="20"/>
          <w:szCs w:val="20"/>
        </w:rPr>
        <w:t>L'utilisation des reproductions fournies par le MHL est soumise aux dispositions légales en matière de droit d'auteur, de droit de la personnalité (droit à l’image), et de toute autre disposition juridique. Le demandeur doit s'informer lui-même de ces droits et les acquérir si nécessaire.</w:t>
      </w:r>
    </w:p>
    <w:p w:rsidR="00B94385" w:rsidRPr="0081392F" w:rsidRDefault="00B94385" w:rsidP="00564094"/>
    <w:sectPr w:rsidR="00B94385" w:rsidRPr="0081392F" w:rsidSect="00DD6290">
      <w:headerReference w:type="default" r:id="rId8"/>
      <w:footerReference w:type="default" r:id="rId9"/>
      <w:headerReference w:type="first" r:id="rId10"/>
      <w:footerReference w:type="first" r:id="rId11"/>
      <w:pgSz w:w="11906" w:h="16838" w:code="9"/>
      <w:pgMar w:top="1276" w:right="851" w:bottom="709" w:left="1276" w:header="570" w:footer="665"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631F" w:rsidRDefault="003F631F">
      <w:r>
        <w:separator/>
      </w:r>
    </w:p>
  </w:endnote>
  <w:endnote w:type="continuationSeparator" w:id="0">
    <w:p w:rsidR="003F631F" w:rsidRDefault="003F63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ircular TT Book">
    <w:panose1 w:val="020B0604020101020102"/>
    <w:charset w:val="00"/>
    <w:family w:val="swiss"/>
    <w:pitch w:val="variable"/>
    <w:sig w:usb0="800000AF" w:usb1="5000E47B" w:usb2="00000008"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ircular TT Black">
    <w:panose1 w:val="020B0A04020101010102"/>
    <w:charset w:val="00"/>
    <w:family w:val="swiss"/>
    <w:pitch w:val="variable"/>
    <w:sig w:usb0="800000AF" w:usb1="5000E47B" w:usb2="00000008"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631F" w:rsidRDefault="003F631F" w:rsidP="007348F2">
    <w:pPr>
      <w:pBdr>
        <w:top w:val="single" w:sz="4" w:space="1" w:color="auto"/>
      </w:pBdr>
      <w:tabs>
        <w:tab w:val="right" w:pos="9779"/>
      </w:tabs>
      <w:spacing w:before="840"/>
      <w:rPr>
        <w:sz w:val="18"/>
        <w:szCs w:val="18"/>
      </w:rPr>
    </w:pPr>
    <w:r w:rsidRPr="00C423DA">
      <w:rPr>
        <w:sz w:val="18"/>
        <w:szCs w:val="18"/>
      </w:rPr>
      <w:t xml:space="preserve">Musée Historique Lausanne </w:t>
    </w:r>
    <w:r w:rsidRPr="00C423DA">
      <w:rPr>
        <w:sz w:val="18"/>
        <w:szCs w:val="18"/>
        <w:lang w:val="fr-FR"/>
      </w:rPr>
      <w:t xml:space="preserve">| </w:t>
    </w:r>
    <w:r w:rsidRPr="00C423DA">
      <w:rPr>
        <w:sz w:val="18"/>
        <w:szCs w:val="18"/>
      </w:rPr>
      <w:t xml:space="preserve">Pl. de la Cathédrale 4 </w:t>
    </w:r>
    <w:r w:rsidRPr="00C423DA">
      <w:rPr>
        <w:sz w:val="18"/>
        <w:szCs w:val="18"/>
        <w:lang w:val="fr-FR"/>
      </w:rPr>
      <w:t xml:space="preserve">| </w:t>
    </w:r>
    <w:r w:rsidRPr="00C423DA">
      <w:rPr>
        <w:sz w:val="18"/>
        <w:szCs w:val="18"/>
      </w:rPr>
      <w:t xml:space="preserve">1005  Lausanne </w:t>
    </w:r>
    <w:r w:rsidRPr="00C423DA">
      <w:rPr>
        <w:sz w:val="18"/>
        <w:szCs w:val="18"/>
        <w:lang w:val="fr-FR"/>
      </w:rPr>
      <w:t xml:space="preserve">| </w:t>
    </w:r>
    <w:r>
      <w:rPr>
        <w:sz w:val="18"/>
        <w:szCs w:val="18"/>
      </w:rPr>
      <w:t> +41 21 315 41 01</w:t>
    </w:r>
    <w:r w:rsidR="007348F2">
      <w:rPr>
        <w:sz w:val="18"/>
        <w:szCs w:val="18"/>
      </w:rPr>
      <w:tab/>
    </w:r>
    <w:r w:rsidR="007348F2" w:rsidRPr="007348F2">
      <w:rPr>
        <w:sz w:val="18"/>
        <w:szCs w:val="18"/>
      </w:rPr>
      <w:fldChar w:fldCharType="begin"/>
    </w:r>
    <w:r w:rsidR="007348F2" w:rsidRPr="007348F2">
      <w:rPr>
        <w:sz w:val="18"/>
        <w:szCs w:val="18"/>
      </w:rPr>
      <w:instrText>PAGE   \* MERGEFORMAT</w:instrText>
    </w:r>
    <w:r w:rsidR="007348F2" w:rsidRPr="007348F2">
      <w:rPr>
        <w:sz w:val="18"/>
        <w:szCs w:val="18"/>
      </w:rPr>
      <w:fldChar w:fldCharType="separate"/>
    </w:r>
    <w:r w:rsidR="0032495D" w:rsidRPr="0032495D">
      <w:rPr>
        <w:noProof/>
        <w:sz w:val="18"/>
        <w:szCs w:val="18"/>
        <w:lang w:val="fr-FR"/>
      </w:rPr>
      <w:t>2</w:t>
    </w:r>
    <w:r w:rsidR="007348F2" w:rsidRPr="007348F2">
      <w:rPr>
        <w:sz w:val="18"/>
        <w:szCs w:val="18"/>
      </w:rPr>
      <w:fldChar w:fldCharType="end"/>
    </w:r>
  </w:p>
  <w:p w:rsidR="003F631F" w:rsidRPr="001837FD" w:rsidRDefault="0032495D" w:rsidP="001837FD">
    <w:pPr>
      <w:rPr>
        <w:color w:val="1F497D"/>
        <w:sz w:val="18"/>
        <w:szCs w:val="18"/>
        <w:lang w:val="fr-FR"/>
      </w:rPr>
    </w:pPr>
    <w:hyperlink r:id="rId1" w:history="1">
      <w:r w:rsidR="003F631F" w:rsidRPr="00C423DA">
        <w:rPr>
          <w:rStyle w:val="Lienhypertexte"/>
          <w:rFonts w:cs="Circular TT Book"/>
          <w:sz w:val="18"/>
          <w:szCs w:val="18"/>
        </w:rPr>
        <w:t>musee.historique@lausanne.ch</w:t>
      </w:r>
    </w:hyperlink>
    <w:r w:rsidR="003F631F" w:rsidRPr="00C423DA">
      <w:rPr>
        <w:color w:val="1F497D"/>
        <w:sz w:val="18"/>
        <w:szCs w:val="18"/>
      </w:rPr>
      <w:t xml:space="preserve"> </w:t>
    </w:r>
    <w:r w:rsidR="003F631F" w:rsidRPr="00C423DA">
      <w:rPr>
        <w:color w:val="1F497D"/>
        <w:sz w:val="18"/>
        <w:szCs w:val="18"/>
        <w:lang w:val="fr-FR"/>
      </w:rPr>
      <w:t xml:space="preserve">| </w:t>
    </w:r>
    <w:hyperlink r:id="rId2" w:history="1">
      <w:r w:rsidR="003F631F" w:rsidRPr="00C423DA">
        <w:rPr>
          <w:rStyle w:val="Lienhypertexte"/>
          <w:rFonts w:cs="Circular TT Book"/>
          <w:sz w:val="18"/>
          <w:szCs w:val="18"/>
        </w:rPr>
        <w:t>www.lausanne.ch/mhl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0377967"/>
      <w:docPartObj>
        <w:docPartGallery w:val="Page Numbers (Bottom of Page)"/>
        <w:docPartUnique/>
      </w:docPartObj>
    </w:sdtPr>
    <w:sdtEndPr/>
    <w:sdtContent>
      <w:sdt>
        <w:sdtPr>
          <w:id w:val="-1769616900"/>
          <w:docPartObj>
            <w:docPartGallery w:val="Page Numbers (Top of Page)"/>
            <w:docPartUnique/>
          </w:docPartObj>
        </w:sdtPr>
        <w:sdtEndPr/>
        <w:sdtContent>
          <w:p w:rsidR="00A24799" w:rsidRDefault="00A24799">
            <w:pPr>
              <w:pStyle w:val="Pieddepage"/>
              <w:jc w:val="right"/>
            </w:pPr>
            <w:r>
              <w:t xml:space="preserve">Page </w:t>
            </w:r>
            <w:r>
              <w:rPr>
                <w:b/>
                <w:bCs/>
                <w:sz w:val="24"/>
                <w:szCs w:val="24"/>
              </w:rPr>
              <w:fldChar w:fldCharType="begin"/>
            </w:r>
            <w:r>
              <w:rPr>
                <w:b/>
                <w:bCs/>
              </w:rPr>
              <w:instrText>PAGE</w:instrText>
            </w:r>
            <w:r>
              <w:rPr>
                <w:b/>
                <w:bCs/>
                <w:sz w:val="24"/>
                <w:szCs w:val="24"/>
              </w:rPr>
              <w:fldChar w:fldCharType="separate"/>
            </w:r>
            <w:r w:rsidR="0032495D">
              <w:rPr>
                <w:b/>
                <w:bCs/>
                <w:noProof/>
              </w:rPr>
              <w:t>1</w:t>
            </w:r>
            <w:r>
              <w:rPr>
                <w:b/>
                <w:bCs/>
                <w:sz w:val="24"/>
                <w:szCs w:val="24"/>
              </w:rPr>
              <w:fldChar w:fldCharType="end"/>
            </w:r>
            <w:r>
              <w:t xml:space="preserve"> sur </w:t>
            </w:r>
            <w:r>
              <w:rPr>
                <w:b/>
                <w:bCs/>
                <w:sz w:val="24"/>
                <w:szCs w:val="24"/>
              </w:rPr>
              <w:fldChar w:fldCharType="begin"/>
            </w:r>
            <w:r>
              <w:rPr>
                <w:b/>
                <w:bCs/>
              </w:rPr>
              <w:instrText>NUMPAGES</w:instrText>
            </w:r>
            <w:r>
              <w:rPr>
                <w:b/>
                <w:bCs/>
                <w:sz w:val="24"/>
                <w:szCs w:val="24"/>
              </w:rPr>
              <w:fldChar w:fldCharType="separate"/>
            </w:r>
            <w:r w:rsidR="0032495D">
              <w:rPr>
                <w:b/>
                <w:bCs/>
                <w:noProof/>
              </w:rPr>
              <w:t>2</w:t>
            </w:r>
            <w:r>
              <w:rPr>
                <w:b/>
                <w:bCs/>
                <w:sz w:val="24"/>
                <w:szCs w:val="24"/>
              </w:rPr>
              <w:fldChar w:fldCharType="end"/>
            </w:r>
          </w:p>
        </w:sdtContent>
      </w:sdt>
    </w:sdtContent>
  </w:sdt>
  <w:p w:rsidR="003F631F" w:rsidRPr="00C423DA" w:rsidRDefault="003F631F" w:rsidP="001837FD">
    <w:pPr>
      <w:rPr>
        <w:color w:val="1F497D"/>
        <w:sz w:val="18"/>
        <w:szCs w:val="18"/>
        <w:lang w:val="fr-FR"/>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631F" w:rsidRDefault="003F631F">
      <w:r>
        <w:separator/>
      </w:r>
    </w:p>
  </w:footnote>
  <w:footnote w:type="continuationSeparator" w:id="0">
    <w:p w:rsidR="003F631F" w:rsidRDefault="003F63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631F" w:rsidRDefault="003F631F" w:rsidP="00764864">
    <w:pPr>
      <w:pStyle w:val="En-tte"/>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631F" w:rsidRPr="004F4672" w:rsidRDefault="003F631F" w:rsidP="004F4672">
    <w:pPr>
      <w:spacing w:before="840"/>
      <w:ind w:left="1134"/>
      <w:rPr>
        <w:smallCaps/>
        <w:sz w:val="32"/>
      </w:rPr>
    </w:pPr>
    <w:r w:rsidRPr="009307A9">
      <w:rPr>
        <w:rFonts w:asciiTheme="minorHAnsi" w:hAnsiTheme="minorHAnsi" w:cstheme="minorHAnsi"/>
        <w:smallCaps/>
        <w:noProof/>
        <w:sz w:val="32"/>
      </w:rPr>
      <w:drawing>
        <wp:anchor distT="0" distB="0" distL="114300" distR="114300" simplePos="0" relativeHeight="251660800" behindDoc="0" locked="0" layoutInCell="1" allowOverlap="1" wp14:anchorId="2EC9CA0A" wp14:editId="0E58BC4D">
          <wp:simplePos x="0" y="0"/>
          <wp:positionH relativeFrom="margin">
            <wp:posOffset>0</wp:posOffset>
          </wp:positionH>
          <wp:positionV relativeFrom="paragraph">
            <wp:posOffset>-152400</wp:posOffset>
          </wp:positionV>
          <wp:extent cx="599440" cy="893445"/>
          <wp:effectExtent l="0" t="0" r="0" b="1905"/>
          <wp:wrapNone/>
          <wp:docPr id="12" name="Image 1" descr="O:\MHL\09_LOGOS_IMAGES\2018\NOUVEAU_MOSER\MHL logo en-tete-lett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MHL\09_LOGOS_IMAGES\2018\NOUVEAU_MOSER\MHL logo en-tete-lettre.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99440" cy="89344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296737"/>
    <w:multiLevelType w:val="singleLevel"/>
    <w:tmpl w:val="1F02E0D4"/>
    <w:lvl w:ilvl="0">
      <w:start w:val="1"/>
      <w:numFmt w:val="decimal"/>
      <w:lvlText w:val="%1."/>
      <w:lvlJc w:val="left"/>
      <w:pPr>
        <w:tabs>
          <w:tab w:val="num" w:pos="720"/>
        </w:tabs>
        <w:ind w:left="720" w:hanging="360"/>
      </w:pPr>
      <w:rPr>
        <w:rFonts w:hint="default"/>
        <w:b/>
      </w:rPr>
    </w:lvl>
  </w:abstractNum>
  <w:abstractNum w:abstractNumId="1" w15:restartNumberingAfterBreak="0">
    <w:nsid w:val="364770B8"/>
    <w:multiLevelType w:val="hybridMultilevel"/>
    <w:tmpl w:val="15082FAE"/>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71CF"/>
    <w:rsid w:val="000030D4"/>
    <w:rsid w:val="000134AF"/>
    <w:rsid w:val="00021B8D"/>
    <w:rsid w:val="00025B7A"/>
    <w:rsid w:val="00035CA8"/>
    <w:rsid w:val="00035FBB"/>
    <w:rsid w:val="000473E4"/>
    <w:rsid w:val="0006079D"/>
    <w:rsid w:val="0007109F"/>
    <w:rsid w:val="00080E8E"/>
    <w:rsid w:val="000927DC"/>
    <w:rsid w:val="000A5436"/>
    <w:rsid w:val="000B5F81"/>
    <w:rsid w:val="000D3234"/>
    <w:rsid w:val="000D565A"/>
    <w:rsid w:val="000D5CE8"/>
    <w:rsid w:val="000F06EA"/>
    <w:rsid w:val="00104B6A"/>
    <w:rsid w:val="001177FC"/>
    <w:rsid w:val="00121129"/>
    <w:rsid w:val="001214C2"/>
    <w:rsid w:val="0012506E"/>
    <w:rsid w:val="00126C42"/>
    <w:rsid w:val="001271CF"/>
    <w:rsid w:val="001322D6"/>
    <w:rsid w:val="00160B8A"/>
    <w:rsid w:val="0016494A"/>
    <w:rsid w:val="00180FF7"/>
    <w:rsid w:val="0018342D"/>
    <w:rsid w:val="001837FD"/>
    <w:rsid w:val="00196362"/>
    <w:rsid w:val="001A1FBA"/>
    <w:rsid w:val="001A634C"/>
    <w:rsid w:val="001C506B"/>
    <w:rsid w:val="001D127C"/>
    <w:rsid w:val="001D7FA2"/>
    <w:rsid w:val="001E1C0A"/>
    <w:rsid w:val="001F1C2C"/>
    <w:rsid w:val="001F1FC6"/>
    <w:rsid w:val="001F2C57"/>
    <w:rsid w:val="001F3C1D"/>
    <w:rsid w:val="001F75B0"/>
    <w:rsid w:val="001F7696"/>
    <w:rsid w:val="0020745A"/>
    <w:rsid w:val="00207CA3"/>
    <w:rsid w:val="00223D2D"/>
    <w:rsid w:val="0022575D"/>
    <w:rsid w:val="002344A1"/>
    <w:rsid w:val="0025470C"/>
    <w:rsid w:val="002570EF"/>
    <w:rsid w:val="002641BC"/>
    <w:rsid w:val="002656B9"/>
    <w:rsid w:val="00271765"/>
    <w:rsid w:val="002841A8"/>
    <w:rsid w:val="0028498F"/>
    <w:rsid w:val="00292D8F"/>
    <w:rsid w:val="0029784B"/>
    <w:rsid w:val="002A0AE2"/>
    <w:rsid w:val="002A4D15"/>
    <w:rsid w:val="00321324"/>
    <w:rsid w:val="00322672"/>
    <w:rsid w:val="00323161"/>
    <w:rsid w:val="0032495D"/>
    <w:rsid w:val="00325215"/>
    <w:rsid w:val="00327C1D"/>
    <w:rsid w:val="00333C8F"/>
    <w:rsid w:val="00335617"/>
    <w:rsid w:val="003405C1"/>
    <w:rsid w:val="0034380A"/>
    <w:rsid w:val="0034406D"/>
    <w:rsid w:val="003618C7"/>
    <w:rsid w:val="00375281"/>
    <w:rsid w:val="003801BB"/>
    <w:rsid w:val="00390C8D"/>
    <w:rsid w:val="003B1DF0"/>
    <w:rsid w:val="003B3055"/>
    <w:rsid w:val="003B393E"/>
    <w:rsid w:val="003B5AA8"/>
    <w:rsid w:val="003C2FB1"/>
    <w:rsid w:val="003C4318"/>
    <w:rsid w:val="003D0933"/>
    <w:rsid w:val="003F4225"/>
    <w:rsid w:val="003F58F4"/>
    <w:rsid w:val="003F631F"/>
    <w:rsid w:val="004119AA"/>
    <w:rsid w:val="00413282"/>
    <w:rsid w:val="00421E71"/>
    <w:rsid w:val="00426E67"/>
    <w:rsid w:val="004333E7"/>
    <w:rsid w:val="00433EF9"/>
    <w:rsid w:val="00437D09"/>
    <w:rsid w:val="00441A10"/>
    <w:rsid w:val="00450C43"/>
    <w:rsid w:val="00465F61"/>
    <w:rsid w:val="004737B2"/>
    <w:rsid w:val="004766E4"/>
    <w:rsid w:val="00482C49"/>
    <w:rsid w:val="0049500A"/>
    <w:rsid w:val="004B3585"/>
    <w:rsid w:val="004D0962"/>
    <w:rsid w:val="004D1496"/>
    <w:rsid w:val="004D57A1"/>
    <w:rsid w:val="004E2855"/>
    <w:rsid w:val="004F4672"/>
    <w:rsid w:val="00504387"/>
    <w:rsid w:val="00514882"/>
    <w:rsid w:val="00516936"/>
    <w:rsid w:val="00530B30"/>
    <w:rsid w:val="00543546"/>
    <w:rsid w:val="00552AF6"/>
    <w:rsid w:val="0055711F"/>
    <w:rsid w:val="00561D90"/>
    <w:rsid w:val="00564094"/>
    <w:rsid w:val="00577A35"/>
    <w:rsid w:val="00591219"/>
    <w:rsid w:val="00595E03"/>
    <w:rsid w:val="00596D5A"/>
    <w:rsid w:val="005A32DD"/>
    <w:rsid w:val="005A54FD"/>
    <w:rsid w:val="005D23E9"/>
    <w:rsid w:val="005E1EBB"/>
    <w:rsid w:val="005E778A"/>
    <w:rsid w:val="006023CC"/>
    <w:rsid w:val="006048B7"/>
    <w:rsid w:val="00610A07"/>
    <w:rsid w:val="00620CF6"/>
    <w:rsid w:val="00622044"/>
    <w:rsid w:val="00625C05"/>
    <w:rsid w:val="00656DAD"/>
    <w:rsid w:val="00664E3D"/>
    <w:rsid w:val="006933A2"/>
    <w:rsid w:val="006B10E6"/>
    <w:rsid w:val="006B2E36"/>
    <w:rsid w:val="006B30C8"/>
    <w:rsid w:val="006C1A09"/>
    <w:rsid w:val="006C5273"/>
    <w:rsid w:val="006D093F"/>
    <w:rsid w:val="006F0066"/>
    <w:rsid w:val="006F4DCB"/>
    <w:rsid w:val="00703AC6"/>
    <w:rsid w:val="00713FC8"/>
    <w:rsid w:val="00714C4A"/>
    <w:rsid w:val="0072269B"/>
    <w:rsid w:val="007348F2"/>
    <w:rsid w:val="0074292B"/>
    <w:rsid w:val="00755FB0"/>
    <w:rsid w:val="0076104D"/>
    <w:rsid w:val="00764864"/>
    <w:rsid w:val="007657A8"/>
    <w:rsid w:val="00776F50"/>
    <w:rsid w:val="007777EC"/>
    <w:rsid w:val="007A0B18"/>
    <w:rsid w:val="007B0245"/>
    <w:rsid w:val="007B04AF"/>
    <w:rsid w:val="007B146D"/>
    <w:rsid w:val="007F24D8"/>
    <w:rsid w:val="007F2EFD"/>
    <w:rsid w:val="007F7240"/>
    <w:rsid w:val="008030EA"/>
    <w:rsid w:val="00805871"/>
    <w:rsid w:val="00806100"/>
    <w:rsid w:val="0081392F"/>
    <w:rsid w:val="008151F3"/>
    <w:rsid w:val="0081597B"/>
    <w:rsid w:val="00815A11"/>
    <w:rsid w:val="00820950"/>
    <w:rsid w:val="00834CA4"/>
    <w:rsid w:val="00845E94"/>
    <w:rsid w:val="00857F50"/>
    <w:rsid w:val="00857FA5"/>
    <w:rsid w:val="0086725A"/>
    <w:rsid w:val="0087017D"/>
    <w:rsid w:val="0087207C"/>
    <w:rsid w:val="00890D76"/>
    <w:rsid w:val="00892756"/>
    <w:rsid w:val="00896FAC"/>
    <w:rsid w:val="008A372C"/>
    <w:rsid w:val="008A4AE4"/>
    <w:rsid w:val="008B217C"/>
    <w:rsid w:val="008B27BF"/>
    <w:rsid w:val="008C4055"/>
    <w:rsid w:val="008C5C59"/>
    <w:rsid w:val="008D753E"/>
    <w:rsid w:val="008F5DB7"/>
    <w:rsid w:val="0090735B"/>
    <w:rsid w:val="00915D73"/>
    <w:rsid w:val="009307A9"/>
    <w:rsid w:val="00933377"/>
    <w:rsid w:val="00942472"/>
    <w:rsid w:val="00944205"/>
    <w:rsid w:val="009807D6"/>
    <w:rsid w:val="00992C76"/>
    <w:rsid w:val="009A108A"/>
    <w:rsid w:val="009B6C8A"/>
    <w:rsid w:val="009B70D7"/>
    <w:rsid w:val="009C1D1C"/>
    <w:rsid w:val="009C4133"/>
    <w:rsid w:val="009C44D3"/>
    <w:rsid w:val="009C756C"/>
    <w:rsid w:val="009D1C3C"/>
    <w:rsid w:val="009E4029"/>
    <w:rsid w:val="009F2E0E"/>
    <w:rsid w:val="00A052A6"/>
    <w:rsid w:val="00A103FC"/>
    <w:rsid w:val="00A11CA6"/>
    <w:rsid w:val="00A15518"/>
    <w:rsid w:val="00A24799"/>
    <w:rsid w:val="00A257F4"/>
    <w:rsid w:val="00A406A6"/>
    <w:rsid w:val="00A46B7C"/>
    <w:rsid w:val="00A61961"/>
    <w:rsid w:val="00A637CD"/>
    <w:rsid w:val="00A75FDD"/>
    <w:rsid w:val="00A827FC"/>
    <w:rsid w:val="00AA491E"/>
    <w:rsid w:val="00AB7819"/>
    <w:rsid w:val="00AC60D4"/>
    <w:rsid w:val="00AD7448"/>
    <w:rsid w:val="00B011D5"/>
    <w:rsid w:val="00B07F26"/>
    <w:rsid w:val="00B3434A"/>
    <w:rsid w:val="00B44892"/>
    <w:rsid w:val="00B545F9"/>
    <w:rsid w:val="00B61B77"/>
    <w:rsid w:val="00B732CC"/>
    <w:rsid w:val="00B81CB7"/>
    <w:rsid w:val="00B835DF"/>
    <w:rsid w:val="00B85169"/>
    <w:rsid w:val="00B939ED"/>
    <w:rsid w:val="00B94385"/>
    <w:rsid w:val="00B9558D"/>
    <w:rsid w:val="00B9600F"/>
    <w:rsid w:val="00BA185E"/>
    <w:rsid w:val="00BA1FDC"/>
    <w:rsid w:val="00BA39F5"/>
    <w:rsid w:val="00BA57E2"/>
    <w:rsid w:val="00BA61FF"/>
    <w:rsid w:val="00BC0691"/>
    <w:rsid w:val="00BD0C59"/>
    <w:rsid w:val="00BD3FEE"/>
    <w:rsid w:val="00BF2B3B"/>
    <w:rsid w:val="00C0337C"/>
    <w:rsid w:val="00C0680A"/>
    <w:rsid w:val="00C15463"/>
    <w:rsid w:val="00C23784"/>
    <w:rsid w:val="00C31D2D"/>
    <w:rsid w:val="00C37B90"/>
    <w:rsid w:val="00C41234"/>
    <w:rsid w:val="00C41A5B"/>
    <w:rsid w:val="00C423DA"/>
    <w:rsid w:val="00C502A4"/>
    <w:rsid w:val="00C5099E"/>
    <w:rsid w:val="00C50B1D"/>
    <w:rsid w:val="00C61861"/>
    <w:rsid w:val="00C61DEA"/>
    <w:rsid w:val="00C70215"/>
    <w:rsid w:val="00C7470D"/>
    <w:rsid w:val="00C77B11"/>
    <w:rsid w:val="00C85890"/>
    <w:rsid w:val="00C86B5B"/>
    <w:rsid w:val="00CD0272"/>
    <w:rsid w:val="00CD0BE9"/>
    <w:rsid w:val="00CE157D"/>
    <w:rsid w:val="00CE58C1"/>
    <w:rsid w:val="00CF27E8"/>
    <w:rsid w:val="00CF6031"/>
    <w:rsid w:val="00D1258F"/>
    <w:rsid w:val="00D364B4"/>
    <w:rsid w:val="00D42631"/>
    <w:rsid w:val="00D44C08"/>
    <w:rsid w:val="00D50917"/>
    <w:rsid w:val="00D5141C"/>
    <w:rsid w:val="00D526A3"/>
    <w:rsid w:val="00D72B19"/>
    <w:rsid w:val="00D85145"/>
    <w:rsid w:val="00D90B76"/>
    <w:rsid w:val="00DA0897"/>
    <w:rsid w:val="00DA5BAB"/>
    <w:rsid w:val="00DC6DF5"/>
    <w:rsid w:val="00DD6290"/>
    <w:rsid w:val="00DF08CE"/>
    <w:rsid w:val="00DF428A"/>
    <w:rsid w:val="00E03D9D"/>
    <w:rsid w:val="00E225F4"/>
    <w:rsid w:val="00E227DB"/>
    <w:rsid w:val="00E269D6"/>
    <w:rsid w:val="00E30063"/>
    <w:rsid w:val="00E309F4"/>
    <w:rsid w:val="00E33ACF"/>
    <w:rsid w:val="00E3439A"/>
    <w:rsid w:val="00E3675E"/>
    <w:rsid w:val="00E3733C"/>
    <w:rsid w:val="00E41730"/>
    <w:rsid w:val="00E50623"/>
    <w:rsid w:val="00E70B78"/>
    <w:rsid w:val="00E70C9E"/>
    <w:rsid w:val="00E74F25"/>
    <w:rsid w:val="00EA5CE8"/>
    <w:rsid w:val="00EC156B"/>
    <w:rsid w:val="00EC57E3"/>
    <w:rsid w:val="00EC6C73"/>
    <w:rsid w:val="00ED4033"/>
    <w:rsid w:val="00EE7274"/>
    <w:rsid w:val="00F36BA6"/>
    <w:rsid w:val="00F462CE"/>
    <w:rsid w:val="00F53024"/>
    <w:rsid w:val="00F56230"/>
    <w:rsid w:val="00F5625D"/>
    <w:rsid w:val="00F60FE9"/>
    <w:rsid w:val="00F657FC"/>
    <w:rsid w:val="00F67477"/>
    <w:rsid w:val="00F7433B"/>
    <w:rsid w:val="00F74AD0"/>
    <w:rsid w:val="00F760D9"/>
    <w:rsid w:val="00F76626"/>
    <w:rsid w:val="00F93CDC"/>
    <w:rsid w:val="00F969BE"/>
    <w:rsid w:val="00FA6D28"/>
    <w:rsid w:val="00FA727F"/>
    <w:rsid w:val="00FC1E35"/>
    <w:rsid w:val="00FD1282"/>
    <w:rsid w:val="00FD12F3"/>
    <w:rsid w:val="00FD7F79"/>
    <w:rsid w:val="00FE4430"/>
    <w:rsid w:val="00FE4BDC"/>
    <w:rsid w:val="00FF77A5"/>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393"/>
    <o:shapelayout v:ext="edit">
      <o:idmap v:ext="edit" data="1"/>
    </o:shapelayout>
  </w:shapeDefaults>
  <w:decimalSymbol w:val=","/>
  <w:listSeparator w:val=";"/>
  <w15:docId w15:val="{C9C61CA6-4D64-47EB-BF8C-FB6EB0527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r-CH" w:eastAsia="fr-CH"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784B"/>
    <w:rPr>
      <w:rFonts w:ascii="Circular TT Book" w:eastAsiaTheme="minorHAnsi" w:hAnsi="Circular TT Book" w:cs="Calibri"/>
      <w:sz w:val="22"/>
      <w:szCs w:val="22"/>
    </w:rPr>
  </w:style>
  <w:style w:type="paragraph" w:styleId="Titre1">
    <w:name w:val="heading 1"/>
    <w:basedOn w:val="Normal"/>
    <w:next w:val="Normal"/>
    <w:link w:val="Titre1Car"/>
    <w:uiPriority w:val="9"/>
    <w:qFormat/>
    <w:rsid w:val="0029784B"/>
    <w:pPr>
      <w:keepNext/>
      <w:keepLines/>
      <w:spacing w:before="120" w:after="120"/>
      <w:outlineLvl w:val="0"/>
    </w:pPr>
    <w:rPr>
      <w:rFonts w:eastAsiaTheme="majorEastAsia" w:cstheme="majorBidi"/>
      <w:b/>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rsid w:val="00035FBB"/>
    <w:pPr>
      <w:tabs>
        <w:tab w:val="center" w:pos="4536"/>
        <w:tab w:val="right" w:pos="9072"/>
      </w:tabs>
    </w:pPr>
    <w:rPr>
      <w:rFonts w:ascii="Times New Roman" w:eastAsia="Times New Roman" w:hAnsi="Times New Roman" w:cs="Times New Roman"/>
      <w:sz w:val="20"/>
      <w:szCs w:val="20"/>
      <w:lang w:val="fr-FR" w:eastAsia="fr-FR"/>
    </w:rPr>
  </w:style>
  <w:style w:type="paragraph" w:styleId="Pieddepage">
    <w:name w:val="footer"/>
    <w:basedOn w:val="Normal"/>
    <w:link w:val="PieddepageCar"/>
    <w:uiPriority w:val="99"/>
    <w:rsid w:val="00035FBB"/>
    <w:pPr>
      <w:tabs>
        <w:tab w:val="center" w:pos="4536"/>
        <w:tab w:val="right" w:pos="9072"/>
      </w:tabs>
    </w:pPr>
    <w:rPr>
      <w:rFonts w:ascii="Times New Roman" w:eastAsia="Times New Roman" w:hAnsi="Times New Roman" w:cs="Times New Roman"/>
      <w:sz w:val="20"/>
      <w:szCs w:val="20"/>
      <w:lang w:val="fr-FR" w:eastAsia="fr-FR"/>
    </w:rPr>
  </w:style>
  <w:style w:type="paragraph" w:customStyle="1" w:styleId="Rfrences">
    <w:name w:val="Références"/>
    <w:basedOn w:val="Normal"/>
    <w:rsid w:val="00035FBB"/>
    <w:pPr>
      <w:tabs>
        <w:tab w:val="left" w:pos="5040"/>
      </w:tabs>
      <w:spacing w:line="260" w:lineRule="exact"/>
    </w:pPr>
    <w:rPr>
      <w:rFonts w:ascii="Arial" w:eastAsia="Times New Roman" w:hAnsi="Arial" w:cs="Times New Roman"/>
      <w:sz w:val="14"/>
      <w:szCs w:val="20"/>
      <w:lang w:val="fr-FR" w:eastAsia="fr-FR"/>
    </w:rPr>
  </w:style>
  <w:style w:type="character" w:styleId="Numrodepage">
    <w:name w:val="page number"/>
    <w:basedOn w:val="Policepardfaut"/>
    <w:rsid w:val="00035FBB"/>
  </w:style>
  <w:style w:type="table" w:styleId="Grilledutableau">
    <w:name w:val="Table Grid"/>
    <w:basedOn w:val="TableauNormal"/>
    <w:rsid w:val="00B939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brut">
    <w:name w:val="Plain Text"/>
    <w:basedOn w:val="Normal"/>
    <w:rsid w:val="00433EF9"/>
    <w:rPr>
      <w:rFonts w:ascii="Courier New" w:eastAsia="Times New Roman" w:hAnsi="Courier New" w:cs="Courier New"/>
      <w:sz w:val="20"/>
      <w:szCs w:val="20"/>
      <w:lang w:val="fr-FR" w:eastAsia="fr-FR"/>
    </w:rPr>
  </w:style>
  <w:style w:type="character" w:styleId="Lienhypertexte">
    <w:name w:val="Hyperlink"/>
    <w:basedOn w:val="Policepardfaut"/>
    <w:uiPriority w:val="99"/>
    <w:rsid w:val="00433EF9"/>
    <w:rPr>
      <w:color w:val="0000FF"/>
      <w:u w:val="single"/>
    </w:rPr>
  </w:style>
  <w:style w:type="character" w:customStyle="1" w:styleId="xapple-style-span">
    <w:name w:val="x_apple-style-span"/>
    <w:basedOn w:val="Policepardfaut"/>
    <w:rsid w:val="001214C2"/>
  </w:style>
  <w:style w:type="paragraph" w:styleId="Textedebulles">
    <w:name w:val="Balloon Text"/>
    <w:basedOn w:val="Normal"/>
    <w:link w:val="TextedebullesCar"/>
    <w:uiPriority w:val="99"/>
    <w:semiHidden/>
    <w:unhideWhenUsed/>
    <w:rsid w:val="00323161"/>
    <w:rPr>
      <w:rFonts w:ascii="Tahoma" w:eastAsia="Times New Roman" w:hAnsi="Tahoma" w:cs="Tahoma"/>
      <w:sz w:val="16"/>
      <w:szCs w:val="16"/>
      <w:lang w:val="fr-FR" w:eastAsia="fr-FR"/>
    </w:rPr>
  </w:style>
  <w:style w:type="character" w:customStyle="1" w:styleId="TextedebullesCar">
    <w:name w:val="Texte de bulles Car"/>
    <w:basedOn w:val="Policepardfaut"/>
    <w:link w:val="Textedebulles"/>
    <w:uiPriority w:val="99"/>
    <w:semiHidden/>
    <w:rsid w:val="00323161"/>
    <w:rPr>
      <w:rFonts w:ascii="Tahoma" w:hAnsi="Tahoma" w:cs="Tahoma"/>
      <w:sz w:val="16"/>
      <w:szCs w:val="16"/>
      <w:lang w:val="fr-FR" w:eastAsia="fr-FR"/>
    </w:rPr>
  </w:style>
  <w:style w:type="character" w:styleId="Textedelespacerserv">
    <w:name w:val="Placeholder Text"/>
    <w:basedOn w:val="Policepardfaut"/>
    <w:uiPriority w:val="99"/>
    <w:semiHidden/>
    <w:rsid w:val="007F24D8"/>
    <w:rPr>
      <w:color w:val="808080"/>
    </w:rPr>
  </w:style>
  <w:style w:type="character" w:customStyle="1" w:styleId="Titre1Car">
    <w:name w:val="Titre 1 Car"/>
    <w:basedOn w:val="Policepardfaut"/>
    <w:link w:val="Titre1"/>
    <w:uiPriority w:val="9"/>
    <w:rsid w:val="0029784B"/>
    <w:rPr>
      <w:rFonts w:ascii="Circular TT Book" w:eastAsiaTheme="majorEastAsia" w:hAnsi="Circular TT Book" w:cstheme="majorBidi"/>
      <w:b/>
      <w:sz w:val="22"/>
      <w:szCs w:val="32"/>
    </w:rPr>
  </w:style>
  <w:style w:type="paragraph" w:styleId="Paragraphedeliste">
    <w:name w:val="List Paragraph"/>
    <w:basedOn w:val="Normal"/>
    <w:uiPriority w:val="34"/>
    <w:qFormat/>
    <w:rsid w:val="0029784B"/>
    <w:pPr>
      <w:ind w:left="720"/>
      <w:contextualSpacing/>
    </w:pPr>
  </w:style>
  <w:style w:type="paragraph" w:styleId="Lgende">
    <w:name w:val="caption"/>
    <w:basedOn w:val="Normal"/>
    <w:next w:val="Normal"/>
    <w:uiPriority w:val="35"/>
    <w:unhideWhenUsed/>
    <w:qFormat/>
    <w:rsid w:val="00E269D6"/>
    <w:pPr>
      <w:spacing w:after="200"/>
    </w:pPr>
    <w:rPr>
      <w:i/>
      <w:iCs/>
      <w:color w:val="1F497D" w:themeColor="text2"/>
      <w:sz w:val="18"/>
      <w:szCs w:val="18"/>
    </w:rPr>
  </w:style>
  <w:style w:type="character" w:customStyle="1" w:styleId="PieddepageCar">
    <w:name w:val="Pied de page Car"/>
    <w:basedOn w:val="Policepardfaut"/>
    <w:link w:val="Pieddepage"/>
    <w:uiPriority w:val="99"/>
    <w:rsid w:val="00321324"/>
    <w:rPr>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549459">
      <w:bodyDiv w:val="1"/>
      <w:marLeft w:val="0"/>
      <w:marRight w:val="0"/>
      <w:marTop w:val="0"/>
      <w:marBottom w:val="0"/>
      <w:divBdr>
        <w:top w:val="none" w:sz="0" w:space="0" w:color="auto"/>
        <w:left w:val="none" w:sz="0" w:space="0" w:color="auto"/>
        <w:bottom w:val="none" w:sz="0" w:space="0" w:color="auto"/>
        <w:right w:val="none" w:sz="0" w:space="0" w:color="auto"/>
      </w:divBdr>
    </w:div>
    <w:div w:id="233393019">
      <w:bodyDiv w:val="1"/>
      <w:marLeft w:val="0"/>
      <w:marRight w:val="0"/>
      <w:marTop w:val="0"/>
      <w:marBottom w:val="0"/>
      <w:divBdr>
        <w:top w:val="none" w:sz="0" w:space="0" w:color="auto"/>
        <w:left w:val="none" w:sz="0" w:space="0" w:color="auto"/>
        <w:bottom w:val="none" w:sz="0" w:space="0" w:color="auto"/>
        <w:right w:val="none" w:sz="0" w:space="0" w:color="auto"/>
      </w:divBdr>
    </w:div>
    <w:div w:id="419184798">
      <w:bodyDiv w:val="1"/>
      <w:marLeft w:val="0"/>
      <w:marRight w:val="0"/>
      <w:marTop w:val="0"/>
      <w:marBottom w:val="0"/>
      <w:divBdr>
        <w:top w:val="none" w:sz="0" w:space="0" w:color="auto"/>
        <w:left w:val="none" w:sz="0" w:space="0" w:color="auto"/>
        <w:bottom w:val="none" w:sz="0" w:space="0" w:color="auto"/>
        <w:right w:val="none" w:sz="0" w:space="0" w:color="auto"/>
      </w:divBdr>
    </w:div>
    <w:div w:id="593441153">
      <w:bodyDiv w:val="1"/>
      <w:marLeft w:val="0"/>
      <w:marRight w:val="0"/>
      <w:marTop w:val="0"/>
      <w:marBottom w:val="0"/>
      <w:divBdr>
        <w:top w:val="none" w:sz="0" w:space="0" w:color="auto"/>
        <w:left w:val="none" w:sz="0" w:space="0" w:color="auto"/>
        <w:bottom w:val="none" w:sz="0" w:space="0" w:color="auto"/>
        <w:right w:val="none" w:sz="0" w:space="0" w:color="auto"/>
      </w:divBdr>
    </w:div>
    <w:div w:id="806357308">
      <w:bodyDiv w:val="1"/>
      <w:marLeft w:val="0"/>
      <w:marRight w:val="0"/>
      <w:marTop w:val="0"/>
      <w:marBottom w:val="0"/>
      <w:divBdr>
        <w:top w:val="none" w:sz="0" w:space="0" w:color="auto"/>
        <w:left w:val="none" w:sz="0" w:space="0" w:color="auto"/>
        <w:bottom w:val="none" w:sz="0" w:space="0" w:color="auto"/>
        <w:right w:val="none" w:sz="0" w:space="0" w:color="auto"/>
      </w:divBdr>
    </w:div>
    <w:div w:id="917860692">
      <w:bodyDiv w:val="1"/>
      <w:marLeft w:val="0"/>
      <w:marRight w:val="0"/>
      <w:marTop w:val="0"/>
      <w:marBottom w:val="0"/>
      <w:divBdr>
        <w:top w:val="none" w:sz="0" w:space="0" w:color="auto"/>
        <w:left w:val="none" w:sz="0" w:space="0" w:color="auto"/>
        <w:bottom w:val="none" w:sz="0" w:space="0" w:color="auto"/>
        <w:right w:val="none" w:sz="0" w:space="0" w:color="auto"/>
      </w:divBdr>
    </w:div>
    <w:div w:id="1534077789">
      <w:bodyDiv w:val="1"/>
      <w:marLeft w:val="0"/>
      <w:marRight w:val="0"/>
      <w:marTop w:val="0"/>
      <w:marBottom w:val="0"/>
      <w:divBdr>
        <w:top w:val="none" w:sz="0" w:space="0" w:color="auto"/>
        <w:left w:val="none" w:sz="0" w:space="0" w:color="auto"/>
        <w:bottom w:val="none" w:sz="0" w:space="0" w:color="auto"/>
        <w:right w:val="none" w:sz="0" w:space="0" w:color="auto"/>
      </w:divBdr>
    </w:div>
    <w:div w:id="1591157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lausanne.ch/mhl" TargetMode="External"/><Relationship Id="rId1" Type="http://schemas.openxmlformats.org/officeDocument/2006/relationships/hyperlink" Target="mailto:musee.historique@lausanne.ch"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DL02784\Desktop\Formulaire%20test%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2D890FE99284AF1B8D728AC52279561"/>
        <w:category>
          <w:name w:val="Général"/>
          <w:gallery w:val="placeholder"/>
        </w:category>
        <w:types>
          <w:type w:val="bbPlcHdr"/>
        </w:types>
        <w:behaviors>
          <w:behavior w:val="content"/>
        </w:behaviors>
        <w:guid w:val="{B0B7F026-E22C-4B04-80DE-248A577DCB0C}"/>
      </w:docPartPr>
      <w:docPartBody>
        <w:p w:rsidR="001D1E62" w:rsidRDefault="002A46FD" w:rsidP="002A46FD">
          <w:pPr>
            <w:pStyle w:val="12D890FE99284AF1B8D728AC5227956112"/>
          </w:pPr>
          <w:r w:rsidRPr="00E269D6">
            <w:rPr>
              <w:rStyle w:val="Textedelespacerserv"/>
              <w:rFonts w:cs="Circular TT Book"/>
            </w:rPr>
            <w:t>Cliquez ici pour entrer du texte.</w:t>
          </w:r>
        </w:p>
      </w:docPartBody>
    </w:docPart>
    <w:docPart>
      <w:docPartPr>
        <w:name w:val="DefaultPlaceholder_1081868574"/>
        <w:category>
          <w:name w:val="Général"/>
          <w:gallery w:val="placeholder"/>
        </w:category>
        <w:types>
          <w:type w:val="bbPlcHdr"/>
        </w:types>
        <w:behaviors>
          <w:behavior w:val="content"/>
        </w:behaviors>
        <w:guid w:val="{C8413FD7-0F4D-4605-96CC-29BB63395CA5}"/>
      </w:docPartPr>
      <w:docPartBody>
        <w:p w:rsidR="001D1E62" w:rsidRDefault="0093278A">
          <w:r w:rsidRPr="00861728">
            <w:rPr>
              <w:rStyle w:val="Textedelespacerserv"/>
            </w:rPr>
            <w:t>Cliquez ici pour entrer du texte.</w:t>
          </w:r>
        </w:p>
      </w:docPartBody>
    </w:docPart>
    <w:docPart>
      <w:docPartPr>
        <w:name w:val="1AD8235B02CC4EAB834A454D83222956"/>
        <w:category>
          <w:name w:val="Général"/>
          <w:gallery w:val="placeholder"/>
        </w:category>
        <w:types>
          <w:type w:val="bbPlcHdr"/>
        </w:types>
        <w:behaviors>
          <w:behavior w:val="content"/>
        </w:behaviors>
        <w:guid w:val="{09708783-F0C7-4A20-AD64-EEA9BD6D6458}"/>
      </w:docPartPr>
      <w:docPartBody>
        <w:p w:rsidR="001D1E62" w:rsidRDefault="002A46FD" w:rsidP="002A46FD">
          <w:pPr>
            <w:pStyle w:val="1AD8235B02CC4EAB834A454D8322295612"/>
          </w:pPr>
          <w:r w:rsidRPr="00E269D6">
            <w:rPr>
              <w:rStyle w:val="Textedelespacerserv"/>
              <w:rFonts w:cs="Circular TT Book"/>
            </w:rPr>
            <w:t>Cliquez ici pour entrer du texte.</w:t>
          </w:r>
        </w:p>
      </w:docPartBody>
    </w:docPart>
    <w:docPart>
      <w:docPartPr>
        <w:name w:val="F7BD3E2B84BD4ED88742E1EC4030A282"/>
        <w:category>
          <w:name w:val="Général"/>
          <w:gallery w:val="placeholder"/>
        </w:category>
        <w:types>
          <w:type w:val="bbPlcHdr"/>
        </w:types>
        <w:behaviors>
          <w:behavior w:val="content"/>
        </w:behaviors>
        <w:guid w:val="{B041F41D-3E34-4292-9F94-B94295C0DCF8}"/>
      </w:docPartPr>
      <w:docPartBody>
        <w:p w:rsidR="001D1E62" w:rsidRDefault="002A46FD" w:rsidP="002A46FD">
          <w:pPr>
            <w:pStyle w:val="F7BD3E2B84BD4ED88742E1EC4030A28212"/>
          </w:pPr>
          <w:r w:rsidRPr="00E269D6">
            <w:rPr>
              <w:rStyle w:val="Textedelespacerserv"/>
              <w:rFonts w:cs="Circular TT Book"/>
            </w:rPr>
            <w:t>Cliquez ici pour entrer du texte.</w:t>
          </w:r>
        </w:p>
      </w:docPartBody>
    </w:docPart>
    <w:docPart>
      <w:docPartPr>
        <w:name w:val="DefaultPlaceholder_1081868575"/>
        <w:category>
          <w:name w:val="Général"/>
          <w:gallery w:val="placeholder"/>
        </w:category>
        <w:types>
          <w:type w:val="bbPlcHdr"/>
        </w:types>
        <w:behaviors>
          <w:behavior w:val="content"/>
        </w:behaviors>
        <w:guid w:val="{25294D4E-7A87-42A4-B276-93D91D66BC68}"/>
      </w:docPartPr>
      <w:docPartBody>
        <w:p w:rsidR="00AF13A4" w:rsidRDefault="001D1E62">
          <w:r w:rsidRPr="008D30DD">
            <w:rPr>
              <w:rStyle w:val="Textedelespacerserv"/>
            </w:rPr>
            <w:t>Choisissez un élément.</w:t>
          </w:r>
        </w:p>
      </w:docPartBody>
    </w:docPart>
    <w:docPart>
      <w:docPartPr>
        <w:name w:val="62752B46E866466CAD916BD74BEE87D1"/>
        <w:category>
          <w:name w:val="Général"/>
          <w:gallery w:val="placeholder"/>
        </w:category>
        <w:types>
          <w:type w:val="bbPlcHdr"/>
        </w:types>
        <w:behaviors>
          <w:behavior w:val="content"/>
        </w:behaviors>
        <w:guid w:val="{1C8B972C-7D63-4CB1-8428-4EA26D75174E}"/>
      </w:docPartPr>
      <w:docPartBody>
        <w:p w:rsidR="009413AE" w:rsidRDefault="002A46FD" w:rsidP="00AF13A4">
          <w:pPr>
            <w:pStyle w:val="62752B46E866466CAD916BD74BEE87D1"/>
          </w:pPr>
          <w:r w:rsidRPr="00516936">
            <w:t>Cliquez ici pour entrer du texte.</w:t>
          </w:r>
        </w:p>
      </w:docPartBody>
    </w:docPart>
    <w:docPart>
      <w:docPartPr>
        <w:name w:val="A7D42C45867D49E5AFC1A0B37E8CC366"/>
        <w:category>
          <w:name w:val="Général"/>
          <w:gallery w:val="placeholder"/>
        </w:category>
        <w:types>
          <w:type w:val="bbPlcHdr"/>
        </w:types>
        <w:behaviors>
          <w:behavior w:val="content"/>
        </w:behaviors>
        <w:guid w:val="{1CCB6FF0-E066-4BFA-AE8F-6A856D1E3AFB}"/>
      </w:docPartPr>
      <w:docPartBody>
        <w:p w:rsidR="003D0303" w:rsidRDefault="002A46FD" w:rsidP="002A46FD">
          <w:pPr>
            <w:pStyle w:val="A7D42C45867D49E5AFC1A0B37E8CC366"/>
          </w:pPr>
          <w:r w:rsidRPr="004D1496">
            <w:rPr>
              <w:rStyle w:val="Textedelespacerserv"/>
            </w:rPr>
            <w:t>Choisissez un élément.</w:t>
          </w:r>
        </w:p>
      </w:docPartBody>
    </w:docPart>
    <w:docPart>
      <w:docPartPr>
        <w:name w:val="59AEBF4086A642EA9A80788CB44D4B4B"/>
        <w:category>
          <w:name w:val="Général"/>
          <w:gallery w:val="placeholder"/>
        </w:category>
        <w:types>
          <w:type w:val="bbPlcHdr"/>
        </w:types>
        <w:behaviors>
          <w:behavior w:val="content"/>
        </w:behaviors>
        <w:guid w:val="{A4A14C37-F0D2-4308-985C-4D055E7A5045}"/>
      </w:docPartPr>
      <w:docPartBody>
        <w:p w:rsidR="000A0379" w:rsidRDefault="005F1368" w:rsidP="005F1368">
          <w:pPr>
            <w:pStyle w:val="59AEBF4086A642EA9A80788CB44D4B4B"/>
          </w:pPr>
          <w:r w:rsidRPr="00C423DA">
            <w:rPr>
              <w:rStyle w:val="Textedelespacerserv"/>
            </w:rPr>
            <w:t>Cliquez ici pour entrer une date.</w:t>
          </w:r>
        </w:p>
      </w:docPartBody>
    </w:docPart>
    <w:docPart>
      <w:docPartPr>
        <w:name w:val="73D52A3F0A3D48F5BCCEA27879E21CA3"/>
        <w:category>
          <w:name w:val="Général"/>
          <w:gallery w:val="placeholder"/>
        </w:category>
        <w:types>
          <w:type w:val="bbPlcHdr"/>
        </w:types>
        <w:behaviors>
          <w:behavior w:val="content"/>
        </w:behaviors>
        <w:guid w:val="{3D710441-80AC-46D2-B767-E4A72DB2D611}"/>
      </w:docPartPr>
      <w:docPartBody>
        <w:p w:rsidR="000A0379" w:rsidRDefault="005F1368" w:rsidP="005F1368">
          <w:pPr>
            <w:pStyle w:val="73D52A3F0A3D48F5BCCEA27879E21CA3"/>
          </w:pPr>
          <w:r w:rsidRPr="005C7F25">
            <w:rPr>
              <w:rStyle w:val="Textedelespacerserv"/>
            </w:rPr>
            <w:t>Cliquez ici pour entrer une date.</w:t>
          </w:r>
        </w:p>
      </w:docPartBody>
    </w:docPart>
    <w:docPart>
      <w:docPartPr>
        <w:name w:val="065D5C3BC9F2460480252562FD4B93AF"/>
        <w:category>
          <w:name w:val="Général"/>
          <w:gallery w:val="placeholder"/>
        </w:category>
        <w:types>
          <w:type w:val="bbPlcHdr"/>
        </w:types>
        <w:behaviors>
          <w:behavior w:val="content"/>
        </w:behaviors>
        <w:guid w:val="{CD277BDF-32E8-4D7C-B758-B35713912F30}"/>
      </w:docPartPr>
      <w:docPartBody>
        <w:p w:rsidR="00AD471B" w:rsidRDefault="00492AAE" w:rsidP="00492AAE">
          <w:pPr>
            <w:pStyle w:val="065D5C3BC9F2460480252562FD4B93AF"/>
          </w:pPr>
          <w:r>
            <w:rPr>
              <w:rStyle w:val="Textedelespacerserv"/>
            </w:rPr>
            <w:t>Cliquez ici pour entrer du texte.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ircular TT Book">
    <w:panose1 w:val="020B0604020101020102"/>
    <w:charset w:val="00"/>
    <w:family w:val="swiss"/>
    <w:pitch w:val="variable"/>
    <w:sig w:usb0="800000AF" w:usb1="5000E47B" w:usb2="00000008"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ircular TT Black">
    <w:panose1 w:val="020B0A04020101010102"/>
    <w:charset w:val="00"/>
    <w:family w:val="swiss"/>
    <w:pitch w:val="variable"/>
    <w:sig w:usb0="800000AF" w:usb1="5000E47B" w:usb2="00000008"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278A"/>
    <w:rsid w:val="000A0379"/>
    <w:rsid w:val="00184D9F"/>
    <w:rsid w:val="001D1E62"/>
    <w:rsid w:val="002A46FD"/>
    <w:rsid w:val="003D0303"/>
    <w:rsid w:val="00492917"/>
    <w:rsid w:val="00492AAE"/>
    <w:rsid w:val="005F1368"/>
    <w:rsid w:val="006831B2"/>
    <w:rsid w:val="007872BB"/>
    <w:rsid w:val="0093278A"/>
    <w:rsid w:val="009413AE"/>
    <w:rsid w:val="009979C0"/>
    <w:rsid w:val="00AD471B"/>
    <w:rsid w:val="00AF13A4"/>
    <w:rsid w:val="00E27D1F"/>
    <w:rsid w:val="00EA0FB8"/>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CH" w:eastAsia="fr-CH"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492AAE"/>
  </w:style>
  <w:style w:type="paragraph" w:customStyle="1" w:styleId="12D890FE99284AF1B8D728AC52279561">
    <w:name w:val="12D890FE99284AF1B8D728AC52279561"/>
  </w:style>
  <w:style w:type="paragraph" w:customStyle="1" w:styleId="4131F9B1FBA34614B722ED48B49A7B2F">
    <w:name w:val="4131F9B1FBA34614B722ED48B49A7B2F"/>
  </w:style>
  <w:style w:type="paragraph" w:customStyle="1" w:styleId="C328D800013F42D0BF6A13D81508057E">
    <w:name w:val="C328D800013F42D0BF6A13D81508057E"/>
  </w:style>
  <w:style w:type="paragraph" w:customStyle="1" w:styleId="FDF647658D484D31B08E06EBF0D3BFF5">
    <w:name w:val="FDF647658D484D31B08E06EBF0D3BFF5"/>
  </w:style>
  <w:style w:type="paragraph" w:customStyle="1" w:styleId="52D5223C1BE6445AB3E0045E11418F33">
    <w:name w:val="52D5223C1BE6445AB3E0045E11418F33"/>
  </w:style>
  <w:style w:type="paragraph" w:customStyle="1" w:styleId="6DC3616E7B1D43BC80452FFDE9B7E940">
    <w:name w:val="6DC3616E7B1D43BC80452FFDE9B7E940"/>
  </w:style>
  <w:style w:type="paragraph" w:customStyle="1" w:styleId="498F0095BCAF45909B4D14E861FE3C21">
    <w:name w:val="498F0095BCAF45909B4D14E861FE3C21"/>
  </w:style>
  <w:style w:type="paragraph" w:customStyle="1" w:styleId="5FAFE2DEF2344ACE96BEAD23C7E00BA4">
    <w:name w:val="5FAFE2DEF2344ACE96BEAD23C7E00BA4"/>
  </w:style>
  <w:style w:type="paragraph" w:customStyle="1" w:styleId="285620F85D4E4D3480A0C030108EAA97">
    <w:name w:val="285620F85D4E4D3480A0C030108EAA97"/>
  </w:style>
  <w:style w:type="paragraph" w:customStyle="1" w:styleId="FEBD8E43D88245AEAF3B900BACB87591">
    <w:name w:val="FEBD8E43D88245AEAF3B900BACB87591"/>
  </w:style>
  <w:style w:type="paragraph" w:customStyle="1" w:styleId="6C3AA467E5494668BAA80E01A1A5D8C4">
    <w:name w:val="6C3AA467E5494668BAA80E01A1A5D8C4"/>
  </w:style>
  <w:style w:type="paragraph" w:customStyle="1" w:styleId="B613D9E1B56642A09E108E7ED910A8CA">
    <w:name w:val="B613D9E1B56642A09E108E7ED910A8CA"/>
  </w:style>
  <w:style w:type="paragraph" w:customStyle="1" w:styleId="E0C026C95F904642A25B78CD2AB791D5">
    <w:name w:val="E0C026C95F904642A25B78CD2AB791D5"/>
    <w:rsid w:val="0093278A"/>
  </w:style>
  <w:style w:type="paragraph" w:customStyle="1" w:styleId="0CFB2DE79BAD4BEFA413EDEB6C71B85B">
    <w:name w:val="0CFB2DE79BAD4BEFA413EDEB6C71B85B"/>
    <w:rsid w:val="0093278A"/>
  </w:style>
  <w:style w:type="paragraph" w:customStyle="1" w:styleId="BCD4928C4C014DDC85959A6D18FE47AD">
    <w:name w:val="BCD4928C4C014DDC85959A6D18FE47AD"/>
    <w:rsid w:val="0093278A"/>
  </w:style>
  <w:style w:type="paragraph" w:customStyle="1" w:styleId="C6678E8D75064819BF53F23136899A89">
    <w:name w:val="C6678E8D75064819BF53F23136899A89"/>
    <w:rsid w:val="0093278A"/>
  </w:style>
  <w:style w:type="paragraph" w:customStyle="1" w:styleId="79FD2FDFEA7649F799F2D04C6CF82F50">
    <w:name w:val="79FD2FDFEA7649F799F2D04C6CF82F50"/>
    <w:rsid w:val="0093278A"/>
  </w:style>
  <w:style w:type="paragraph" w:customStyle="1" w:styleId="1AD8235B02CC4EAB834A454D83222956">
    <w:name w:val="1AD8235B02CC4EAB834A454D83222956"/>
    <w:rsid w:val="0093278A"/>
  </w:style>
  <w:style w:type="paragraph" w:customStyle="1" w:styleId="F7BD3E2B84BD4ED88742E1EC4030A282">
    <w:name w:val="F7BD3E2B84BD4ED88742E1EC4030A282"/>
    <w:rsid w:val="0093278A"/>
  </w:style>
  <w:style w:type="paragraph" w:customStyle="1" w:styleId="C550300907934C39810714AF076F5C6F">
    <w:name w:val="C550300907934C39810714AF076F5C6F"/>
    <w:rsid w:val="00AF13A4"/>
  </w:style>
  <w:style w:type="paragraph" w:customStyle="1" w:styleId="403FE6C15F8A49839CEF7184F100213F">
    <w:name w:val="403FE6C15F8A49839CEF7184F100213F"/>
    <w:rsid w:val="00AF13A4"/>
  </w:style>
  <w:style w:type="paragraph" w:customStyle="1" w:styleId="8EB4A58133404177AF28E7800A952F0B">
    <w:name w:val="8EB4A58133404177AF28E7800A952F0B"/>
    <w:rsid w:val="00AF13A4"/>
  </w:style>
  <w:style w:type="paragraph" w:customStyle="1" w:styleId="6F21CB359DA6468493227E3502CA39EB">
    <w:name w:val="6F21CB359DA6468493227E3502CA39EB"/>
    <w:rsid w:val="00AF13A4"/>
  </w:style>
  <w:style w:type="paragraph" w:customStyle="1" w:styleId="78872F697D244D7BA63249AA10662B7B">
    <w:name w:val="78872F697D244D7BA63249AA10662B7B"/>
    <w:rsid w:val="00AF13A4"/>
  </w:style>
  <w:style w:type="paragraph" w:customStyle="1" w:styleId="61237794BA8F4C07B05B8424EA00FB3E">
    <w:name w:val="61237794BA8F4C07B05B8424EA00FB3E"/>
    <w:rsid w:val="00AF13A4"/>
  </w:style>
  <w:style w:type="paragraph" w:customStyle="1" w:styleId="62752B46E866466CAD916BD74BEE87D1">
    <w:name w:val="62752B46E866466CAD916BD74BEE87D1"/>
    <w:rsid w:val="00AF13A4"/>
  </w:style>
  <w:style w:type="paragraph" w:customStyle="1" w:styleId="49C0C59ADC8E4B4AA488C216F0754C0F">
    <w:name w:val="49C0C59ADC8E4B4AA488C216F0754C0F"/>
    <w:rsid w:val="00AF13A4"/>
  </w:style>
  <w:style w:type="paragraph" w:customStyle="1" w:styleId="807D8746F1C74FDAABDB9C56E5CBE3B5">
    <w:name w:val="807D8746F1C74FDAABDB9C56E5CBE3B5"/>
    <w:rsid w:val="00AF13A4"/>
  </w:style>
  <w:style w:type="paragraph" w:customStyle="1" w:styleId="5949156AEB0C441FA97235F2885C0BA9">
    <w:name w:val="5949156AEB0C441FA97235F2885C0BA9"/>
    <w:rsid w:val="00492917"/>
  </w:style>
  <w:style w:type="paragraph" w:customStyle="1" w:styleId="A452FA22EABF4890981C3F972768E2F5">
    <w:name w:val="A452FA22EABF4890981C3F972768E2F5"/>
    <w:rsid w:val="00492917"/>
  </w:style>
  <w:style w:type="paragraph" w:customStyle="1" w:styleId="8A2DB44BABC34218A61E0CB64893F5BC">
    <w:name w:val="8A2DB44BABC34218A61E0CB64893F5BC"/>
    <w:rsid w:val="00492917"/>
  </w:style>
  <w:style w:type="paragraph" w:customStyle="1" w:styleId="1AD8235B02CC4EAB834A454D832229561">
    <w:name w:val="1AD8235B02CC4EAB834A454D832229561"/>
    <w:rsid w:val="00492917"/>
    <w:pPr>
      <w:spacing w:after="0" w:line="240" w:lineRule="auto"/>
    </w:pPr>
    <w:rPr>
      <w:rFonts w:ascii="Circular TT Book" w:eastAsiaTheme="minorHAnsi" w:hAnsi="Circular TT Book" w:cs="Calibri"/>
    </w:rPr>
  </w:style>
  <w:style w:type="paragraph" w:customStyle="1" w:styleId="F7BD3E2B84BD4ED88742E1EC4030A2821">
    <w:name w:val="F7BD3E2B84BD4ED88742E1EC4030A2821"/>
    <w:rsid w:val="00492917"/>
    <w:pPr>
      <w:spacing w:after="0" w:line="240" w:lineRule="auto"/>
    </w:pPr>
    <w:rPr>
      <w:rFonts w:ascii="Circular TT Book" w:eastAsiaTheme="minorHAnsi" w:hAnsi="Circular TT Book" w:cs="Calibri"/>
    </w:rPr>
  </w:style>
  <w:style w:type="paragraph" w:customStyle="1" w:styleId="12D890FE99284AF1B8D728AC522795611">
    <w:name w:val="12D890FE99284AF1B8D728AC522795611"/>
    <w:rsid w:val="00492917"/>
    <w:pPr>
      <w:spacing w:after="0" w:line="240" w:lineRule="auto"/>
    </w:pPr>
    <w:rPr>
      <w:rFonts w:ascii="Circular TT Book" w:eastAsiaTheme="minorHAnsi" w:hAnsi="Circular TT Book" w:cs="Calibri"/>
    </w:rPr>
  </w:style>
  <w:style w:type="paragraph" w:customStyle="1" w:styleId="807D8746F1C74FDAABDB9C56E5CBE3B51">
    <w:name w:val="807D8746F1C74FDAABDB9C56E5CBE3B51"/>
    <w:rsid w:val="00492917"/>
    <w:pPr>
      <w:spacing w:after="0" w:line="240" w:lineRule="auto"/>
    </w:pPr>
    <w:rPr>
      <w:rFonts w:ascii="Circular TT Book" w:eastAsiaTheme="minorHAnsi" w:hAnsi="Circular TT Book" w:cs="Calibri"/>
    </w:rPr>
  </w:style>
  <w:style w:type="paragraph" w:customStyle="1" w:styleId="49C0C59ADC8E4B4AA488C216F0754C0F1">
    <w:name w:val="49C0C59ADC8E4B4AA488C216F0754C0F1"/>
    <w:rsid w:val="00492917"/>
    <w:pPr>
      <w:spacing w:after="0" w:line="240" w:lineRule="auto"/>
    </w:pPr>
    <w:rPr>
      <w:rFonts w:ascii="Circular TT Book" w:eastAsiaTheme="minorHAnsi" w:hAnsi="Circular TT Book" w:cs="Calibri"/>
    </w:rPr>
  </w:style>
  <w:style w:type="paragraph" w:customStyle="1" w:styleId="8EB4A58133404177AF28E7800A952F0B1">
    <w:name w:val="8EB4A58133404177AF28E7800A952F0B1"/>
    <w:rsid w:val="00492917"/>
    <w:pPr>
      <w:spacing w:after="0" w:line="240" w:lineRule="auto"/>
    </w:pPr>
    <w:rPr>
      <w:rFonts w:ascii="Circular TT Book" w:eastAsiaTheme="minorHAnsi" w:hAnsi="Circular TT Book" w:cs="Calibri"/>
    </w:rPr>
  </w:style>
  <w:style w:type="paragraph" w:customStyle="1" w:styleId="6F21CB359DA6468493227E3502CA39EB1">
    <w:name w:val="6F21CB359DA6468493227E3502CA39EB1"/>
    <w:rsid w:val="00492917"/>
    <w:pPr>
      <w:spacing w:after="0" w:line="240" w:lineRule="auto"/>
    </w:pPr>
    <w:rPr>
      <w:rFonts w:ascii="Circular TT Book" w:eastAsiaTheme="minorHAnsi" w:hAnsi="Circular TT Book" w:cs="Calibri"/>
    </w:rPr>
  </w:style>
  <w:style w:type="paragraph" w:customStyle="1" w:styleId="78872F697D244D7BA63249AA10662B7B1">
    <w:name w:val="78872F697D244D7BA63249AA10662B7B1"/>
    <w:rsid w:val="00492917"/>
    <w:pPr>
      <w:spacing w:after="0" w:line="240" w:lineRule="auto"/>
    </w:pPr>
    <w:rPr>
      <w:rFonts w:ascii="Circular TT Book" w:eastAsiaTheme="minorHAnsi" w:hAnsi="Circular TT Book" w:cs="Calibri"/>
    </w:rPr>
  </w:style>
  <w:style w:type="paragraph" w:customStyle="1" w:styleId="498F0095BCAF45909B4D14E861FE3C211">
    <w:name w:val="498F0095BCAF45909B4D14E861FE3C211"/>
    <w:rsid w:val="00492917"/>
    <w:pPr>
      <w:spacing w:after="0" w:line="240" w:lineRule="auto"/>
    </w:pPr>
    <w:rPr>
      <w:rFonts w:ascii="Circular TT Book" w:eastAsiaTheme="minorHAnsi" w:hAnsi="Circular TT Book" w:cs="Calibri"/>
    </w:rPr>
  </w:style>
  <w:style w:type="paragraph" w:customStyle="1" w:styleId="5FAFE2DEF2344ACE96BEAD23C7E00BA41">
    <w:name w:val="5FAFE2DEF2344ACE96BEAD23C7E00BA41"/>
    <w:rsid w:val="00492917"/>
    <w:pPr>
      <w:spacing w:after="0" w:line="240" w:lineRule="auto"/>
    </w:pPr>
    <w:rPr>
      <w:rFonts w:ascii="Circular TT Book" w:eastAsiaTheme="minorHAnsi" w:hAnsi="Circular TT Book" w:cs="Calibri"/>
    </w:rPr>
  </w:style>
  <w:style w:type="paragraph" w:customStyle="1" w:styleId="5949156AEB0C441FA97235F2885C0BA91">
    <w:name w:val="5949156AEB0C441FA97235F2885C0BA91"/>
    <w:rsid w:val="00492917"/>
    <w:pPr>
      <w:spacing w:after="0" w:line="240" w:lineRule="auto"/>
    </w:pPr>
    <w:rPr>
      <w:rFonts w:ascii="Circular TT Book" w:eastAsiaTheme="minorHAnsi" w:hAnsi="Circular TT Book" w:cs="Calibri"/>
    </w:rPr>
  </w:style>
  <w:style w:type="paragraph" w:customStyle="1" w:styleId="A452FA22EABF4890981C3F972768E2F51">
    <w:name w:val="A452FA22EABF4890981C3F972768E2F51"/>
    <w:rsid w:val="00492917"/>
    <w:pPr>
      <w:spacing w:after="0" w:line="240" w:lineRule="auto"/>
    </w:pPr>
    <w:rPr>
      <w:rFonts w:ascii="Circular TT Book" w:eastAsiaTheme="minorHAnsi" w:hAnsi="Circular TT Book" w:cs="Calibri"/>
    </w:rPr>
  </w:style>
  <w:style w:type="paragraph" w:customStyle="1" w:styleId="8A2DB44BABC34218A61E0CB64893F5BC1">
    <w:name w:val="8A2DB44BABC34218A61E0CB64893F5BC1"/>
    <w:rsid w:val="00492917"/>
    <w:pPr>
      <w:spacing w:after="0" w:line="240" w:lineRule="auto"/>
    </w:pPr>
    <w:rPr>
      <w:rFonts w:ascii="Circular TT Book" w:eastAsiaTheme="minorHAnsi" w:hAnsi="Circular TT Book" w:cs="Calibri"/>
    </w:rPr>
  </w:style>
  <w:style w:type="paragraph" w:customStyle="1" w:styleId="9ABF35A0DDE744A4A8C59F94DDE5A44E">
    <w:name w:val="9ABF35A0DDE744A4A8C59F94DDE5A44E"/>
    <w:rsid w:val="00492917"/>
    <w:pPr>
      <w:spacing w:after="0" w:line="240" w:lineRule="auto"/>
    </w:pPr>
    <w:rPr>
      <w:rFonts w:ascii="Circular TT Book" w:eastAsiaTheme="minorHAnsi" w:hAnsi="Circular TT Book" w:cs="Calibri"/>
    </w:rPr>
  </w:style>
  <w:style w:type="paragraph" w:customStyle="1" w:styleId="D34014511CAC4D6A84285BFD9D4C0BEE">
    <w:name w:val="D34014511CAC4D6A84285BFD9D4C0BEE"/>
    <w:rsid w:val="00492917"/>
    <w:pPr>
      <w:spacing w:after="0" w:line="240" w:lineRule="auto"/>
    </w:pPr>
    <w:rPr>
      <w:rFonts w:ascii="Circular TT Book" w:eastAsiaTheme="minorHAnsi" w:hAnsi="Circular TT Book" w:cs="Calibri"/>
    </w:rPr>
  </w:style>
  <w:style w:type="paragraph" w:customStyle="1" w:styleId="383FBA4EC80C42859AFC9AB1B2E76378">
    <w:name w:val="383FBA4EC80C42859AFC9AB1B2E76378"/>
    <w:rsid w:val="00492917"/>
    <w:pPr>
      <w:spacing w:after="0" w:line="240" w:lineRule="auto"/>
    </w:pPr>
    <w:rPr>
      <w:rFonts w:ascii="Circular TT Book" w:eastAsiaTheme="minorHAnsi" w:hAnsi="Circular TT Book" w:cs="Calibri"/>
    </w:rPr>
  </w:style>
  <w:style w:type="paragraph" w:customStyle="1" w:styleId="1AD8235B02CC4EAB834A454D832229562">
    <w:name w:val="1AD8235B02CC4EAB834A454D832229562"/>
    <w:rsid w:val="00492917"/>
    <w:pPr>
      <w:spacing w:after="0" w:line="240" w:lineRule="auto"/>
    </w:pPr>
    <w:rPr>
      <w:rFonts w:ascii="Circular TT Book" w:eastAsiaTheme="minorHAnsi" w:hAnsi="Circular TT Book" w:cs="Calibri"/>
    </w:rPr>
  </w:style>
  <w:style w:type="paragraph" w:customStyle="1" w:styleId="F7BD3E2B84BD4ED88742E1EC4030A2822">
    <w:name w:val="F7BD3E2B84BD4ED88742E1EC4030A2822"/>
    <w:rsid w:val="00492917"/>
    <w:pPr>
      <w:spacing w:after="0" w:line="240" w:lineRule="auto"/>
    </w:pPr>
    <w:rPr>
      <w:rFonts w:ascii="Circular TT Book" w:eastAsiaTheme="minorHAnsi" w:hAnsi="Circular TT Book" w:cs="Calibri"/>
    </w:rPr>
  </w:style>
  <w:style w:type="paragraph" w:customStyle="1" w:styleId="12D890FE99284AF1B8D728AC522795612">
    <w:name w:val="12D890FE99284AF1B8D728AC522795612"/>
    <w:rsid w:val="00492917"/>
    <w:pPr>
      <w:spacing w:after="0" w:line="240" w:lineRule="auto"/>
    </w:pPr>
    <w:rPr>
      <w:rFonts w:ascii="Circular TT Book" w:eastAsiaTheme="minorHAnsi" w:hAnsi="Circular TT Book" w:cs="Calibri"/>
    </w:rPr>
  </w:style>
  <w:style w:type="paragraph" w:customStyle="1" w:styleId="807D8746F1C74FDAABDB9C56E5CBE3B52">
    <w:name w:val="807D8746F1C74FDAABDB9C56E5CBE3B52"/>
    <w:rsid w:val="00492917"/>
    <w:pPr>
      <w:spacing w:after="0" w:line="240" w:lineRule="auto"/>
    </w:pPr>
    <w:rPr>
      <w:rFonts w:ascii="Circular TT Book" w:eastAsiaTheme="minorHAnsi" w:hAnsi="Circular TT Book" w:cs="Calibri"/>
    </w:rPr>
  </w:style>
  <w:style w:type="paragraph" w:customStyle="1" w:styleId="49C0C59ADC8E4B4AA488C216F0754C0F2">
    <w:name w:val="49C0C59ADC8E4B4AA488C216F0754C0F2"/>
    <w:rsid w:val="00492917"/>
    <w:pPr>
      <w:spacing w:after="0" w:line="240" w:lineRule="auto"/>
    </w:pPr>
    <w:rPr>
      <w:rFonts w:ascii="Circular TT Book" w:eastAsiaTheme="minorHAnsi" w:hAnsi="Circular TT Book" w:cs="Calibri"/>
    </w:rPr>
  </w:style>
  <w:style w:type="paragraph" w:customStyle="1" w:styleId="8EB4A58133404177AF28E7800A952F0B2">
    <w:name w:val="8EB4A58133404177AF28E7800A952F0B2"/>
    <w:rsid w:val="00492917"/>
    <w:pPr>
      <w:spacing w:after="0" w:line="240" w:lineRule="auto"/>
    </w:pPr>
    <w:rPr>
      <w:rFonts w:ascii="Circular TT Book" w:eastAsiaTheme="minorHAnsi" w:hAnsi="Circular TT Book" w:cs="Calibri"/>
    </w:rPr>
  </w:style>
  <w:style w:type="paragraph" w:customStyle="1" w:styleId="6F21CB359DA6468493227E3502CA39EB2">
    <w:name w:val="6F21CB359DA6468493227E3502CA39EB2"/>
    <w:rsid w:val="00492917"/>
    <w:pPr>
      <w:spacing w:after="0" w:line="240" w:lineRule="auto"/>
    </w:pPr>
    <w:rPr>
      <w:rFonts w:ascii="Circular TT Book" w:eastAsiaTheme="minorHAnsi" w:hAnsi="Circular TT Book" w:cs="Calibri"/>
    </w:rPr>
  </w:style>
  <w:style w:type="paragraph" w:customStyle="1" w:styleId="78872F697D244D7BA63249AA10662B7B2">
    <w:name w:val="78872F697D244D7BA63249AA10662B7B2"/>
    <w:rsid w:val="00492917"/>
    <w:pPr>
      <w:spacing w:after="0" w:line="240" w:lineRule="auto"/>
    </w:pPr>
    <w:rPr>
      <w:rFonts w:ascii="Circular TT Book" w:eastAsiaTheme="minorHAnsi" w:hAnsi="Circular TT Book" w:cs="Calibri"/>
    </w:rPr>
  </w:style>
  <w:style w:type="paragraph" w:customStyle="1" w:styleId="498F0095BCAF45909B4D14E861FE3C212">
    <w:name w:val="498F0095BCAF45909B4D14E861FE3C212"/>
    <w:rsid w:val="00492917"/>
    <w:pPr>
      <w:spacing w:after="0" w:line="240" w:lineRule="auto"/>
    </w:pPr>
    <w:rPr>
      <w:rFonts w:ascii="Circular TT Book" w:eastAsiaTheme="minorHAnsi" w:hAnsi="Circular TT Book" w:cs="Calibri"/>
    </w:rPr>
  </w:style>
  <w:style w:type="paragraph" w:customStyle="1" w:styleId="5FAFE2DEF2344ACE96BEAD23C7E00BA42">
    <w:name w:val="5FAFE2DEF2344ACE96BEAD23C7E00BA42"/>
    <w:rsid w:val="00492917"/>
    <w:pPr>
      <w:spacing w:after="0" w:line="240" w:lineRule="auto"/>
    </w:pPr>
    <w:rPr>
      <w:rFonts w:ascii="Circular TT Book" w:eastAsiaTheme="minorHAnsi" w:hAnsi="Circular TT Book" w:cs="Calibri"/>
    </w:rPr>
  </w:style>
  <w:style w:type="paragraph" w:customStyle="1" w:styleId="5949156AEB0C441FA97235F2885C0BA92">
    <w:name w:val="5949156AEB0C441FA97235F2885C0BA92"/>
    <w:rsid w:val="00492917"/>
    <w:pPr>
      <w:spacing w:after="0" w:line="240" w:lineRule="auto"/>
    </w:pPr>
    <w:rPr>
      <w:rFonts w:ascii="Circular TT Book" w:eastAsiaTheme="minorHAnsi" w:hAnsi="Circular TT Book" w:cs="Calibri"/>
    </w:rPr>
  </w:style>
  <w:style w:type="paragraph" w:customStyle="1" w:styleId="A452FA22EABF4890981C3F972768E2F52">
    <w:name w:val="A452FA22EABF4890981C3F972768E2F52"/>
    <w:rsid w:val="00492917"/>
    <w:pPr>
      <w:spacing w:after="0" w:line="240" w:lineRule="auto"/>
    </w:pPr>
    <w:rPr>
      <w:rFonts w:ascii="Circular TT Book" w:eastAsiaTheme="minorHAnsi" w:hAnsi="Circular TT Book" w:cs="Calibri"/>
    </w:rPr>
  </w:style>
  <w:style w:type="paragraph" w:customStyle="1" w:styleId="8A2DB44BABC34218A61E0CB64893F5BC2">
    <w:name w:val="8A2DB44BABC34218A61E0CB64893F5BC2"/>
    <w:rsid w:val="00492917"/>
    <w:pPr>
      <w:spacing w:after="0" w:line="240" w:lineRule="auto"/>
    </w:pPr>
    <w:rPr>
      <w:rFonts w:ascii="Circular TT Book" w:eastAsiaTheme="minorHAnsi" w:hAnsi="Circular TT Book" w:cs="Calibri"/>
    </w:rPr>
  </w:style>
  <w:style w:type="paragraph" w:customStyle="1" w:styleId="9ABF35A0DDE744A4A8C59F94DDE5A44E1">
    <w:name w:val="9ABF35A0DDE744A4A8C59F94DDE5A44E1"/>
    <w:rsid w:val="00492917"/>
    <w:pPr>
      <w:spacing w:after="0" w:line="240" w:lineRule="auto"/>
    </w:pPr>
    <w:rPr>
      <w:rFonts w:ascii="Circular TT Book" w:eastAsiaTheme="minorHAnsi" w:hAnsi="Circular TT Book" w:cs="Calibri"/>
    </w:rPr>
  </w:style>
  <w:style w:type="paragraph" w:customStyle="1" w:styleId="D34014511CAC4D6A84285BFD9D4C0BEE1">
    <w:name w:val="D34014511CAC4D6A84285BFD9D4C0BEE1"/>
    <w:rsid w:val="00492917"/>
    <w:pPr>
      <w:spacing w:after="0" w:line="240" w:lineRule="auto"/>
    </w:pPr>
    <w:rPr>
      <w:rFonts w:ascii="Circular TT Book" w:eastAsiaTheme="minorHAnsi" w:hAnsi="Circular TT Book" w:cs="Calibri"/>
    </w:rPr>
  </w:style>
  <w:style w:type="paragraph" w:customStyle="1" w:styleId="383FBA4EC80C42859AFC9AB1B2E763781">
    <w:name w:val="383FBA4EC80C42859AFC9AB1B2E763781"/>
    <w:rsid w:val="00492917"/>
    <w:pPr>
      <w:spacing w:after="0" w:line="240" w:lineRule="auto"/>
    </w:pPr>
    <w:rPr>
      <w:rFonts w:ascii="Circular TT Book" w:eastAsiaTheme="minorHAnsi" w:hAnsi="Circular TT Book" w:cs="Calibri"/>
    </w:rPr>
  </w:style>
  <w:style w:type="paragraph" w:customStyle="1" w:styleId="1AD8235B02CC4EAB834A454D832229563">
    <w:name w:val="1AD8235B02CC4EAB834A454D832229563"/>
    <w:rsid w:val="00492917"/>
    <w:pPr>
      <w:spacing w:after="0" w:line="240" w:lineRule="auto"/>
    </w:pPr>
    <w:rPr>
      <w:rFonts w:ascii="Circular TT Book" w:eastAsiaTheme="minorHAnsi" w:hAnsi="Circular TT Book" w:cs="Calibri"/>
    </w:rPr>
  </w:style>
  <w:style w:type="paragraph" w:customStyle="1" w:styleId="F7BD3E2B84BD4ED88742E1EC4030A2823">
    <w:name w:val="F7BD3E2B84BD4ED88742E1EC4030A2823"/>
    <w:rsid w:val="00492917"/>
    <w:pPr>
      <w:spacing w:after="0" w:line="240" w:lineRule="auto"/>
    </w:pPr>
    <w:rPr>
      <w:rFonts w:ascii="Circular TT Book" w:eastAsiaTheme="minorHAnsi" w:hAnsi="Circular TT Book" w:cs="Calibri"/>
    </w:rPr>
  </w:style>
  <w:style w:type="paragraph" w:customStyle="1" w:styleId="12D890FE99284AF1B8D728AC522795613">
    <w:name w:val="12D890FE99284AF1B8D728AC522795613"/>
    <w:rsid w:val="00492917"/>
    <w:pPr>
      <w:spacing w:after="0" w:line="240" w:lineRule="auto"/>
    </w:pPr>
    <w:rPr>
      <w:rFonts w:ascii="Circular TT Book" w:eastAsiaTheme="minorHAnsi" w:hAnsi="Circular TT Book" w:cs="Calibri"/>
    </w:rPr>
  </w:style>
  <w:style w:type="paragraph" w:customStyle="1" w:styleId="807D8746F1C74FDAABDB9C56E5CBE3B53">
    <w:name w:val="807D8746F1C74FDAABDB9C56E5CBE3B53"/>
    <w:rsid w:val="00492917"/>
    <w:pPr>
      <w:spacing w:after="0" w:line="240" w:lineRule="auto"/>
    </w:pPr>
    <w:rPr>
      <w:rFonts w:ascii="Circular TT Book" w:eastAsiaTheme="minorHAnsi" w:hAnsi="Circular TT Book" w:cs="Calibri"/>
    </w:rPr>
  </w:style>
  <w:style w:type="paragraph" w:customStyle="1" w:styleId="49C0C59ADC8E4B4AA488C216F0754C0F3">
    <w:name w:val="49C0C59ADC8E4B4AA488C216F0754C0F3"/>
    <w:rsid w:val="00492917"/>
    <w:pPr>
      <w:spacing w:after="0" w:line="240" w:lineRule="auto"/>
    </w:pPr>
    <w:rPr>
      <w:rFonts w:ascii="Circular TT Book" w:eastAsiaTheme="minorHAnsi" w:hAnsi="Circular TT Book" w:cs="Calibri"/>
    </w:rPr>
  </w:style>
  <w:style w:type="paragraph" w:customStyle="1" w:styleId="8EB4A58133404177AF28E7800A952F0B3">
    <w:name w:val="8EB4A58133404177AF28E7800A952F0B3"/>
    <w:rsid w:val="00492917"/>
    <w:pPr>
      <w:spacing w:after="0" w:line="240" w:lineRule="auto"/>
    </w:pPr>
    <w:rPr>
      <w:rFonts w:ascii="Circular TT Book" w:eastAsiaTheme="minorHAnsi" w:hAnsi="Circular TT Book" w:cs="Calibri"/>
    </w:rPr>
  </w:style>
  <w:style w:type="paragraph" w:customStyle="1" w:styleId="6F21CB359DA6468493227E3502CA39EB3">
    <w:name w:val="6F21CB359DA6468493227E3502CA39EB3"/>
    <w:rsid w:val="00492917"/>
    <w:pPr>
      <w:spacing w:after="0" w:line="240" w:lineRule="auto"/>
    </w:pPr>
    <w:rPr>
      <w:rFonts w:ascii="Circular TT Book" w:eastAsiaTheme="minorHAnsi" w:hAnsi="Circular TT Book" w:cs="Calibri"/>
    </w:rPr>
  </w:style>
  <w:style w:type="paragraph" w:customStyle="1" w:styleId="78872F697D244D7BA63249AA10662B7B3">
    <w:name w:val="78872F697D244D7BA63249AA10662B7B3"/>
    <w:rsid w:val="00492917"/>
    <w:pPr>
      <w:spacing w:after="0" w:line="240" w:lineRule="auto"/>
    </w:pPr>
    <w:rPr>
      <w:rFonts w:ascii="Circular TT Book" w:eastAsiaTheme="minorHAnsi" w:hAnsi="Circular TT Book" w:cs="Calibri"/>
    </w:rPr>
  </w:style>
  <w:style w:type="paragraph" w:customStyle="1" w:styleId="498F0095BCAF45909B4D14E861FE3C213">
    <w:name w:val="498F0095BCAF45909B4D14E861FE3C213"/>
    <w:rsid w:val="00492917"/>
    <w:pPr>
      <w:spacing w:after="0" w:line="240" w:lineRule="auto"/>
    </w:pPr>
    <w:rPr>
      <w:rFonts w:ascii="Circular TT Book" w:eastAsiaTheme="minorHAnsi" w:hAnsi="Circular TT Book" w:cs="Calibri"/>
    </w:rPr>
  </w:style>
  <w:style w:type="paragraph" w:customStyle="1" w:styleId="5FAFE2DEF2344ACE96BEAD23C7E00BA43">
    <w:name w:val="5FAFE2DEF2344ACE96BEAD23C7E00BA43"/>
    <w:rsid w:val="00492917"/>
    <w:pPr>
      <w:spacing w:after="0" w:line="240" w:lineRule="auto"/>
    </w:pPr>
    <w:rPr>
      <w:rFonts w:ascii="Circular TT Book" w:eastAsiaTheme="minorHAnsi" w:hAnsi="Circular TT Book" w:cs="Calibri"/>
    </w:rPr>
  </w:style>
  <w:style w:type="paragraph" w:customStyle="1" w:styleId="5949156AEB0C441FA97235F2885C0BA93">
    <w:name w:val="5949156AEB0C441FA97235F2885C0BA93"/>
    <w:rsid w:val="00492917"/>
    <w:pPr>
      <w:spacing w:after="0" w:line="240" w:lineRule="auto"/>
    </w:pPr>
    <w:rPr>
      <w:rFonts w:ascii="Circular TT Book" w:eastAsiaTheme="minorHAnsi" w:hAnsi="Circular TT Book" w:cs="Calibri"/>
    </w:rPr>
  </w:style>
  <w:style w:type="paragraph" w:customStyle="1" w:styleId="A452FA22EABF4890981C3F972768E2F53">
    <w:name w:val="A452FA22EABF4890981C3F972768E2F53"/>
    <w:rsid w:val="00492917"/>
    <w:pPr>
      <w:spacing w:after="0" w:line="240" w:lineRule="auto"/>
    </w:pPr>
    <w:rPr>
      <w:rFonts w:ascii="Circular TT Book" w:eastAsiaTheme="minorHAnsi" w:hAnsi="Circular TT Book" w:cs="Calibri"/>
    </w:rPr>
  </w:style>
  <w:style w:type="paragraph" w:customStyle="1" w:styleId="8A2DB44BABC34218A61E0CB64893F5BC3">
    <w:name w:val="8A2DB44BABC34218A61E0CB64893F5BC3"/>
    <w:rsid w:val="00492917"/>
    <w:pPr>
      <w:spacing w:after="0" w:line="240" w:lineRule="auto"/>
    </w:pPr>
    <w:rPr>
      <w:rFonts w:ascii="Circular TT Book" w:eastAsiaTheme="minorHAnsi" w:hAnsi="Circular TT Book" w:cs="Calibri"/>
    </w:rPr>
  </w:style>
  <w:style w:type="paragraph" w:customStyle="1" w:styleId="9ABF35A0DDE744A4A8C59F94DDE5A44E2">
    <w:name w:val="9ABF35A0DDE744A4A8C59F94DDE5A44E2"/>
    <w:rsid w:val="00492917"/>
    <w:pPr>
      <w:spacing w:after="0" w:line="240" w:lineRule="auto"/>
    </w:pPr>
    <w:rPr>
      <w:rFonts w:ascii="Circular TT Book" w:eastAsiaTheme="minorHAnsi" w:hAnsi="Circular TT Book" w:cs="Calibri"/>
    </w:rPr>
  </w:style>
  <w:style w:type="paragraph" w:customStyle="1" w:styleId="D34014511CAC4D6A84285BFD9D4C0BEE2">
    <w:name w:val="D34014511CAC4D6A84285BFD9D4C0BEE2"/>
    <w:rsid w:val="00492917"/>
    <w:pPr>
      <w:spacing w:after="0" w:line="240" w:lineRule="auto"/>
    </w:pPr>
    <w:rPr>
      <w:rFonts w:ascii="Circular TT Book" w:eastAsiaTheme="minorHAnsi" w:hAnsi="Circular TT Book" w:cs="Calibri"/>
    </w:rPr>
  </w:style>
  <w:style w:type="paragraph" w:customStyle="1" w:styleId="383FBA4EC80C42859AFC9AB1B2E763782">
    <w:name w:val="383FBA4EC80C42859AFC9AB1B2E763782"/>
    <w:rsid w:val="00492917"/>
    <w:pPr>
      <w:spacing w:after="0" w:line="240" w:lineRule="auto"/>
    </w:pPr>
    <w:rPr>
      <w:rFonts w:ascii="Circular TT Book" w:eastAsiaTheme="minorHAnsi" w:hAnsi="Circular TT Book" w:cs="Calibri"/>
    </w:rPr>
  </w:style>
  <w:style w:type="paragraph" w:customStyle="1" w:styleId="1AD8235B02CC4EAB834A454D832229564">
    <w:name w:val="1AD8235B02CC4EAB834A454D832229564"/>
    <w:rsid w:val="00492917"/>
    <w:pPr>
      <w:spacing w:after="0" w:line="240" w:lineRule="auto"/>
    </w:pPr>
    <w:rPr>
      <w:rFonts w:ascii="Circular TT Book" w:eastAsiaTheme="minorHAnsi" w:hAnsi="Circular TT Book" w:cs="Calibri"/>
    </w:rPr>
  </w:style>
  <w:style w:type="paragraph" w:customStyle="1" w:styleId="F7BD3E2B84BD4ED88742E1EC4030A2824">
    <w:name w:val="F7BD3E2B84BD4ED88742E1EC4030A2824"/>
    <w:rsid w:val="00492917"/>
    <w:pPr>
      <w:spacing w:after="0" w:line="240" w:lineRule="auto"/>
    </w:pPr>
    <w:rPr>
      <w:rFonts w:ascii="Circular TT Book" w:eastAsiaTheme="minorHAnsi" w:hAnsi="Circular TT Book" w:cs="Calibri"/>
    </w:rPr>
  </w:style>
  <w:style w:type="paragraph" w:customStyle="1" w:styleId="12D890FE99284AF1B8D728AC522795614">
    <w:name w:val="12D890FE99284AF1B8D728AC522795614"/>
    <w:rsid w:val="00492917"/>
    <w:pPr>
      <w:spacing w:after="0" w:line="240" w:lineRule="auto"/>
    </w:pPr>
    <w:rPr>
      <w:rFonts w:ascii="Circular TT Book" w:eastAsiaTheme="minorHAnsi" w:hAnsi="Circular TT Book" w:cs="Calibri"/>
    </w:rPr>
  </w:style>
  <w:style w:type="paragraph" w:customStyle="1" w:styleId="807D8746F1C74FDAABDB9C56E5CBE3B54">
    <w:name w:val="807D8746F1C74FDAABDB9C56E5CBE3B54"/>
    <w:rsid w:val="00492917"/>
    <w:pPr>
      <w:spacing w:after="0" w:line="240" w:lineRule="auto"/>
    </w:pPr>
    <w:rPr>
      <w:rFonts w:ascii="Circular TT Book" w:eastAsiaTheme="minorHAnsi" w:hAnsi="Circular TT Book" w:cs="Calibri"/>
    </w:rPr>
  </w:style>
  <w:style w:type="paragraph" w:customStyle="1" w:styleId="49C0C59ADC8E4B4AA488C216F0754C0F4">
    <w:name w:val="49C0C59ADC8E4B4AA488C216F0754C0F4"/>
    <w:rsid w:val="00492917"/>
    <w:pPr>
      <w:spacing w:after="0" w:line="240" w:lineRule="auto"/>
    </w:pPr>
    <w:rPr>
      <w:rFonts w:ascii="Circular TT Book" w:eastAsiaTheme="minorHAnsi" w:hAnsi="Circular TT Book" w:cs="Calibri"/>
    </w:rPr>
  </w:style>
  <w:style w:type="paragraph" w:customStyle="1" w:styleId="8EB4A58133404177AF28E7800A952F0B4">
    <w:name w:val="8EB4A58133404177AF28E7800A952F0B4"/>
    <w:rsid w:val="00492917"/>
    <w:pPr>
      <w:spacing w:after="0" w:line="240" w:lineRule="auto"/>
    </w:pPr>
    <w:rPr>
      <w:rFonts w:ascii="Circular TT Book" w:eastAsiaTheme="minorHAnsi" w:hAnsi="Circular TT Book" w:cs="Calibri"/>
    </w:rPr>
  </w:style>
  <w:style w:type="paragraph" w:customStyle="1" w:styleId="6F21CB359DA6468493227E3502CA39EB4">
    <w:name w:val="6F21CB359DA6468493227E3502CA39EB4"/>
    <w:rsid w:val="00492917"/>
    <w:pPr>
      <w:spacing w:after="0" w:line="240" w:lineRule="auto"/>
    </w:pPr>
    <w:rPr>
      <w:rFonts w:ascii="Circular TT Book" w:eastAsiaTheme="minorHAnsi" w:hAnsi="Circular TT Book" w:cs="Calibri"/>
    </w:rPr>
  </w:style>
  <w:style w:type="paragraph" w:customStyle="1" w:styleId="78872F697D244D7BA63249AA10662B7B4">
    <w:name w:val="78872F697D244D7BA63249AA10662B7B4"/>
    <w:rsid w:val="00492917"/>
    <w:pPr>
      <w:spacing w:after="0" w:line="240" w:lineRule="auto"/>
    </w:pPr>
    <w:rPr>
      <w:rFonts w:ascii="Circular TT Book" w:eastAsiaTheme="minorHAnsi" w:hAnsi="Circular TT Book" w:cs="Calibri"/>
    </w:rPr>
  </w:style>
  <w:style w:type="paragraph" w:customStyle="1" w:styleId="498F0095BCAF45909B4D14E861FE3C214">
    <w:name w:val="498F0095BCAF45909B4D14E861FE3C214"/>
    <w:rsid w:val="00492917"/>
    <w:pPr>
      <w:spacing w:after="0" w:line="240" w:lineRule="auto"/>
    </w:pPr>
    <w:rPr>
      <w:rFonts w:ascii="Circular TT Book" w:eastAsiaTheme="minorHAnsi" w:hAnsi="Circular TT Book" w:cs="Calibri"/>
    </w:rPr>
  </w:style>
  <w:style w:type="paragraph" w:customStyle="1" w:styleId="5FAFE2DEF2344ACE96BEAD23C7E00BA44">
    <w:name w:val="5FAFE2DEF2344ACE96BEAD23C7E00BA44"/>
    <w:rsid w:val="00492917"/>
    <w:pPr>
      <w:spacing w:after="0" w:line="240" w:lineRule="auto"/>
    </w:pPr>
    <w:rPr>
      <w:rFonts w:ascii="Circular TT Book" w:eastAsiaTheme="minorHAnsi" w:hAnsi="Circular TT Book" w:cs="Calibri"/>
    </w:rPr>
  </w:style>
  <w:style w:type="paragraph" w:customStyle="1" w:styleId="5949156AEB0C441FA97235F2885C0BA94">
    <w:name w:val="5949156AEB0C441FA97235F2885C0BA94"/>
    <w:rsid w:val="00492917"/>
    <w:pPr>
      <w:spacing w:after="0" w:line="240" w:lineRule="auto"/>
    </w:pPr>
    <w:rPr>
      <w:rFonts w:ascii="Circular TT Book" w:eastAsiaTheme="minorHAnsi" w:hAnsi="Circular TT Book" w:cs="Calibri"/>
    </w:rPr>
  </w:style>
  <w:style w:type="paragraph" w:customStyle="1" w:styleId="A452FA22EABF4890981C3F972768E2F54">
    <w:name w:val="A452FA22EABF4890981C3F972768E2F54"/>
    <w:rsid w:val="00492917"/>
    <w:pPr>
      <w:spacing w:after="0" w:line="240" w:lineRule="auto"/>
    </w:pPr>
    <w:rPr>
      <w:rFonts w:ascii="Circular TT Book" w:eastAsiaTheme="minorHAnsi" w:hAnsi="Circular TT Book" w:cs="Calibri"/>
    </w:rPr>
  </w:style>
  <w:style w:type="paragraph" w:customStyle="1" w:styleId="8A2DB44BABC34218A61E0CB64893F5BC4">
    <w:name w:val="8A2DB44BABC34218A61E0CB64893F5BC4"/>
    <w:rsid w:val="00492917"/>
    <w:pPr>
      <w:spacing w:after="0" w:line="240" w:lineRule="auto"/>
    </w:pPr>
    <w:rPr>
      <w:rFonts w:ascii="Circular TT Book" w:eastAsiaTheme="minorHAnsi" w:hAnsi="Circular TT Book" w:cs="Calibri"/>
    </w:rPr>
  </w:style>
  <w:style w:type="paragraph" w:customStyle="1" w:styleId="9ABF35A0DDE744A4A8C59F94DDE5A44E3">
    <w:name w:val="9ABF35A0DDE744A4A8C59F94DDE5A44E3"/>
    <w:rsid w:val="00492917"/>
    <w:pPr>
      <w:spacing w:after="0" w:line="240" w:lineRule="auto"/>
    </w:pPr>
    <w:rPr>
      <w:rFonts w:ascii="Circular TT Book" w:eastAsiaTheme="minorHAnsi" w:hAnsi="Circular TT Book" w:cs="Calibri"/>
    </w:rPr>
  </w:style>
  <w:style w:type="paragraph" w:customStyle="1" w:styleId="D34014511CAC4D6A84285BFD9D4C0BEE3">
    <w:name w:val="D34014511CAC4D6A84285BFD9D4C0BEE3"/>
    <w:rsid w:val="00492917"/>
    <w:pPr>
      <w:spacing w:after="0" w:line="240" w:lineRule="auto"/>
    </w:pPr>
    <w:rPr>
      <w:rFonts w:ascii="Circular TT Book" w:eastAsiaTheme="minorHAnsi" w:hAnsi="Circular TT Book" w:cs="Calibri"/>
    </w:rPr>
  </w:style>
  <w:style w:type="paragraph" w:customStyle="1" w:styleId="383FBA4EC80C42859AFC9AB1B2E763783">
    <w:name w:val="383FBA4EC80C42859AFC9AB1B2E763783"/>
    <w:rsid w:val="00492917"/>
    <w:pPr>
      <w:spacing w:after="0" w:line="240" w:lineRule="auto"/>
    </w:pPr>
    <w:rPr>
      <w:rFonts w:ascii="Circular TT Book" w:eastAsiaTheme="minorHAnsi" w:hAnsi="Circular TT Book" w:cs="Calibri"/>
    </w:rPr>
  </w:style>
  <w:style w:type="paragraph" w:customStyle="1" w:styleId="1AD8235B02CC4EAB834A454D832229565">
    <w:name w:val="1AD8235B02CC4EAB834A454D832229565"/>
    <w:rsid w:val="00492917"/>
    <w:pPr>
      <w:spacing w:after="0" w:line="240" w:lineRule="auto"/>
    </w:pPr>
    <w:rPr>
      <w:rFonts w:ascii="Circular TT Book" w:eastAsiaTheme="minorHAnsi" w:hAnsi="Circular TT Book" w:cs="Calibri"/>
    </w:rPr>
  </w:style>
  <w:style w:type="paragraph" w:customStyle="1" w:styleId="F7BD3E2B84BD4ED88742E1EC4030A2825">
    <w:name w:val="F7BD3E2B84BD4ED88742E1EC4030A2825"/>
    <w:rsid w:val="00492917"/>
    <w:pPr>
      <w:spacing w:after="0" w:line="240" w:lineRule="auto"/>
    </w:pPr>
    <w:rPr>
      <w:rFonts w:ascii="Circular TT Book" w:eastAsiaTheme="minorHAnsi" w:hAnsi="Circular TT Book" w:cs="Calibri"/>
    </w:rPr>
  </w:style>
  <w:style w:type="paragraph" w:customStyle="1" w:styleId="12D890FE99284AF1B8D728AC522795615">
    <w:name w:val="12D890FE99284AF1B8D728AC522795615"/>
    <w:rsid w:val="00492917"/>
    <w:pPr>
      <w:spacing w:after="0" w:line="240" w:lineRule="auto"/>
    </w:pPr>
    <w:rPr>
      <w:rFonts w:ascii="Circular TT Book" w:eastAsiaTheme="minorHAnsi" w:hAnsi="Circular TT Book" w:cs="Calibri"/>
    </w:rPr>
  </w:style>
  <w:style w:type="paragraph" w:customStyle="1" w:styleId="807D8746F1C74FDAABDB9C56E5CBE3B55">
    <w:name w:val="807D8746F1C74FDAABDB9C56E5CBE3B55"/>
    <w:rsid w:val="00492917"/>
    <w:pPr>
      <w:spacing w:after="0" w:line="240" w:lineRule="auto"/>
    </w:pPr>
    <w:rPr>
      <w:rFonts w:ascii="Circular TT Book" w:eastAsiaTheme="minorHAnsi" w:hAnsi="Circular TT Book" w:cs="Calibri"/>
    </w:rPr>
  </w:style>
  <w:style w:type="paragraph" w:customStyle="1" w:styleId="49C0C59ADC8E4B4AA488C216F0754C0F5">
    <w:name w:val="49C0C59ADC8E4B4AA488C216F0754C0F5"/>
    <w:rsid w:val="00492917"/>
    <w:pPr>
      <w:spacing w:after="0" w:line="240" w:lineRule="auto"/>
    </w:pPr>
    <w:rPr>
      <w:rFonts w:ascii="Circular TT Book" w:eastAsiaTheme="minorHAnsi" w:hAnsi="Circular TT Book" w:cs="Calibri"/>
    </w:rPr>
  </w:style>
  <w:style w:type="paragraph" w:customStyle="1" w:styleId="8EB4A58133404177AF28E7800A952F0B5">
    <w:name w:val="8EB4A58133404177AF28E7800A952F0B5"/>
    <w:rsid w:val="00492917"/>
    <w:pPr>
      <w:spacing w:after="0" w:line="240" w:lineRule="auto"/>
    </w:pPr>
    <w:rPr>
      <w:rFonts w:ascii="Circular TT Book" w:eastAsiaTheme="minorHAnsi" w:hAnsi="Circular TT Book" w:cs="Calibri"/>
    </w:rPr>
  </w:style>
  <w:style w:type="paragraph" w:customStyle="1" w:styleId="6F21CB359DA6468493227E3502CA39EB5">
    <w:name w:val="6F21CB359DA6468493227E3502CA39EB5"/>
    <w:rsid w:val="00492917"/>
    <w:pPr>
      <w:spacing w:after="0" w:line="240" w:lineRule="auto"/>
    </w:pPr>
    <w:rPr>
      <w:rFonts w:ascii="Circular TT Book" w:eastAsiaTheme="minorHAnsi" w:hAnsi="Circular TT Book" w:cs="Calibri"/>
    </w:rPr>
  </w:style>
  <w:style w:type="paragraph" w:customStyle="1" w:styleId="78872F697D244D7BA63249AA10662B7B5">
    <w:name w:val="78872F697D244D7BA63249AA10662B7B5"/>
    <w:rsid w:val="00492917"/>
    <w:pPr>
      <w:spacing w:after="0" w:line="240" w:lineRule="auto"/>
    </w:pPr>
    <w:rPr>
      <w:rFonts w:ascii="Circular TT Book" w:eastAsiaTheme="minorHAnsi" w:hAnsi="Circular TT Book" w:cs="Calibri"/>
    </w:rPr>
  </w:style>
  <w:style w:type="paragraph" w:customStyle="1" w:styleId="498F0095BCAF45909B4D14E861FE3C215">
    <w:name w:val="498F0095BCAF45909B4D14E861FE3C215"/>
    <w:rsid w:val="00492917"/>
    <w:pPr>
      <w:spacing w:after="0" w:line="240" w:lineRule="auto"/>
    </w:pPr>
    <w:rPr>
      <w:rFonts w:ascii="Circular TT Book" w:eastAsiaTheme="minorHAnsi" w:hAnsi="Circular TT Book" w:cs="Calibri"/>
    </w:rPr>
  </w:style>
  <w:style w:type="paragraph" w:customStyle="1" w:styleId="5FAFE2DEF2344ACE96BEAD23C7E00BA45">
    <w:name w:val="5FAFE2DEF2344ACE96BEAD23C7E00BA45"/>
    <w:rsid w:val="00492917"/>
    <w:pPr>
      <w:spacing w:after="0" w:line="240" w:lineRule="auto"/>
    </w:pPr>
    <w:rPr>
      <w:rFonts w:ascii="Circular TT Book" w:eastAsiaTheme="minorHAnsi" w:hAnsi="Circular TT Book" w:cs="Calibri"/>
    </w:rPr>
  </w:style>
  <w:style w:type="paragraph" w:customStyle="1" w:styleId="5949156AEB0C441FA97235F2885C0BA95">
    <w:name w:val="5949156AEB0C441FA97235F2885C0BA95"/>
    <w:rsid w:val="00492917"/>
    <w:pPr>
      <w:spacing w:after="0" w:line="240" w:lineRule="auto"/>
    </w:pPr>
    <w:rPr>
      <w:rFonts w:ascii="Circular TT Book" w:eastAsiaTheme="minorHAnsi" w:hAnsi="Circular TT Book" w:cs="Calibri"/>
    </w:rPr>
  </w:style>
  <w:style w:type="paragraph" w:customStyle="1" w:styleId="A452FA22EABF4890981C3F972768E2F55">
    <w:name w:val="A452FA22EABF4890981C3F972768E2F55"/>
    <w:rsid w:val="00492917"/>
    <w:pPr>
      <w:spacing w:after="0" w:line="240" w:lineRule="auto"/>
    </w:pPr>
    <w:rPr>
      <w:rFonts w:ascii="Circular TT Book" w:eastAsiaTheme="minorHAnsi" w:hAnsi="Circular TT Book" w:cs="Calibri"/>
    </w:rPr>
  </w:style>
  <w:style w:type="paragraph" w:customStyle="1" w:styleId="8A2DB44BABC34218A61E0CB64893F5BC5">
    <w:name w:val="8A2DB44BABC34218A61E0CB64893F5BC5"/>
    <w:rsid w:val="00492917"/>
    <w:pPr>
      <w:spacing w:after="0" w:line="240" w:lineRule="auto"/>
    </w:pPr>
    <w:rPr>
      <w:rFonts w:ascii="Circular TT Book" w:eastAsiaTheme="minorHAnsi" w:hAnsi="Circular TT Book" w:cs="Calibri"/>
    </w:rPr>
  </w:style>
  <w:style w:type="paragraph" w:customStyle="1" w:styleId="9ABF35A0DDE744A4A8C59F94DDE5A44E4">
    <w:name w:val="9ABF35A0DDE744A4A8C59F94DDE5A44E4"/>
    <w:rsid w:val="00492917"/>
    <w:pPr>
      <w:spacing w:after="0" w:line="240" w:lineRule="auto"/>
    </w:pPr>
    <w:rPr>
      <w:rFonts w:ascii="Circular TT Book" w:eastAsiaTheme="minorHAnsi" w:hAnsi="Circular TT Book" w:cs="Calibri"/>
    </w:rPr>
  </w:style>
  <w:style w:type="paragraph" w:customStyle="1" w:styleId="D34014511CAC4D6A84285BFD9D4C0BEE4">
    <w:name w:val="D34014511CAC4D6A84285BFD9D4C0BEE4"/>
    <w:rsid w:val="00492917"/>
    <w:pPr>
      <w:spacing w:after="0" w:line="240" w:lineRule="auto"/>
    </w:pPr>
    <w:rPr>
      <w:rFonts w:ascii="Circular TT Book" w:eastAsiaTheme="minorHAnsi" w:hAnsi="Circular TT Book" w:cs="Calibri"/>
    </w:rPr>
  </w:style>
  <w:style w:type="paragraph" w:customStyle="1" w:styleId="383FBA4EC80C42859AFC9AB1B2E763784">
    <w:name w:val="383FBA4EC80C42859AFC9AB1B2E763784"/>
    <w:rsid w:val="00492917"/>
    <w:pPr>
      <w:spacing w:after="0" w:line="240" w:lineRule="auto"/>
    </w:pPr>
    <w:rPr>
      <w:rFonts w:ascii="Circular TT Book" w:eastAsiaTheme="minorHAnsi" w:hAnsi="Circular TT Book" w:cs="Calibri"/>
    </w:rPr>
  </w:style>
  <w:style w:type="paragraph" w:customStyle="1" w:styleId="1AD8235B02CC4EAB834A454D832229566">
    <w:name w:val="1AD8235B02CC4EAB834A454D832229566"/>
    <w:rsid w:val="00492917"/>
    <w:pPr>
      <w:spacing w:after="0" w:line="240" w:lineRule="auto"/>
    </w:pPr>
    <w:rPr>
      <w:rFonts w:ascii="Circular TT Book" w:eastAsiaTheme="minorHAnsi" w:hAnsi="Circular TT Book" w:cs="Calibri"/>
    </w:rPr>
  </w:style>
  <w:style w:type="paragraph" w:customStyle="1" w:styleId="F7BD3E2B84BD4ED88742E1EC4030A2826">
    <w:name w:val="F7BD3E2B84BD4ED88742E1EC4030A2826"/>
    <w:rsid w:val="00492917"/>
    <w:pPr>
      <w:spacing w:after="0" w:line="240" w:lineRule="auto"/>
    </w:pPr>
    <w:rPr>
      <w:rFonts w:ascii="Circular TT Book" w:eastAsiaTheme="minorHAnsi" w:hAnsi="Circular TT Book" w:cs="Calibri"/>
    </w:rPr>
  </w:style>
  <w:style w:type="paragraph" w:customStyle="1" w:styleId="12D890FE99284AF1B8D728AC522795616">
    <w:name w:val="12D890FE99284AF1B8D728AC522795616"/>
    <w:rsid w:val="00492917"/>
    <w:pPr>
      <w:spacing w:after="0" w:line="240" w:lineRule="auto"/>
    </w:pPr>
    <w:rPr>
      <w:rFonts w:ascii="Circular TT Book" w:eastAsiaTheme="minorHAnsi" w:hAnsi="Circular TT Book" w:cs="Calibri"/>
    </w:rPr>
  </w:style>
  <w:style w:type="paragraph" w:customStyle="1" w:styleId="807D8746F1C74FDAABDB9C56E5CBE3B56">
    <w:name w:val="807D8746F1C74FDAABDB9C56E5CBE3B56"/>
    <w:rsid w:val="00492917"/>
    <w:pPr>
      <w:spacing w:after="0" w:line="240" w:lineRule="auto"/>
    </w:pPr>
    <w:rPr>
      <w:rFonts w:ascii="Circular TT Book" w:eastAsiaTheme="minorHAnsi" w:hAnsi="Circular TT Book" w:cs="Calibri"/>
    </w:rPr>
  </w:style>
  <w:style w:type="paragraph" w:customStyle="1" w:styleId="49C0C59ADC8E4B4AA488C216F0754C0F6">
    <w:name w:val="49C0C59ADC8E4B4AA488C216F0754C0F6"/>
    <w:rsid w:val="00492917"/>
    <w:pPr>
      <w:spacing w:after="0" w:line="240" w:lineRule="auto"/>
    </w:pPr>
    <w:rPr>
      <w:rFonts w:ascii="Circular TT Book" w:eastAsiaTheme="minorHAnsi" w:hAnsi="Circular TT Book" w:cs="Calibri"/>
    </w:rPr>
  </w:style>
  <w:style w:type="paragraph" w:customStyle="1" w:styleId="8EB4A58133404177AF28E7800A952F0B6">
    <w:name w:val="8EB4A58133404177AF28E7800A952F0B6"/>
    <w:rsid w:val="00492917"/>
    <w:pPr>
      <w:spacing w:after="0" w:line="240" w:lineRule="auto"/>
    </w:pPr>
    <w:rPr>
      <w:rFonts w:ascii="Circular TT Book" w:eastAsiaTheme="minorHAnsi" w:hAnsi="Circular TT Book" w:cs="Calibri"/>
    </w:rPr>
  </w:style>
  <w:style w:type="paragraph" w:customStyle="1" w:styleId="6F21CB359DA6468493227E3502CA39EB6">
    <w:name w:val="6F21CB359DA6468493227E3502CA39EB6"/>
    <w:rsid w:val="00492917"/>
    <w:pPr>
      <w:spacing w:after="0" w:line="240" w:lineRule="auto"/>
    </w:pPr>
    <w:rPr>
      <w:rFonts w:ascii="Circular TT Book" w:eastAsiaTheme="minorHAnsi" w:hAnsi="Circular TT Book" w:cs="Calibri"/>
    </w:rPr>
  </w:style>
  <w:style w:type="paragraph" w:customStyle="1" w:styleId="78872F697D244D7BA63249AA10662B7B6">
    <w:name w:val="78872F697D244D7BA63249AA10662B7B6"/>
    <w:rsid w:val="00492917"/>
    <w:pPr>
      <w:spacing w:after="0" w:line="240" w:lineRule="auto"/>
    </w:pPr>
    <w:rPr>
      <w:rFonts w:ascii="Circular TT Book" w:eastAsiaTheme="minorHAnsi" w:hAnsi="Circular TT Book" w:cs="Calibri"/>
    </w:rPr>
  </w:style>
  <w:style w:type="paragraph" w:customStyle="1" w:styleId="498F0095BCAF45909B4D14E861FE3C216">
    <w:name w:val="498F0095BCAF45909B4D14E861FE3C216"/>
    <w:rsid w:val="00492917"/>
    <w:pPr>
      <w:spacing w:after="0" w:line="240" w:lineRule="auto"/>
    </w:pPr>
    <w:rPr>
      <w:rFonts w:ascii="Circular TT Book" w:eastAsiaTheme="minorHAnsi" w:hAnsi="Circular TT Book" w:cs="Calibri"/>
    </w:rPr>
  </w:style>
  <w:style w:type="paragraph" w:customStyle="1" w:styleId="5FAFE2DEF2344ACE96BEAD23C7E00BA46">
    <w:name w:val="5FAFE2DEF2344ACE96BEAD23C7E00BA46"/>
    <w:rsid w:val="00492917"/>
    <w:pPr>
      <w:spacing w:after="0" w:line="240" w:lineRule="auto"/>
    </w:pPr>
    <w:rPr>
      <w:rFonts w:ascii="Circular TT Book" w:eastAsiaTheme="minorHAnsi" w:hAnsi="Circular TT Book" w:cs="Calibri"/>
    </w:rPr>
  </w:style>
  <w:style w:type="paragraph" w:customStyle="1" w:styleId="5949156AEB0C441FA97235F2885C0BA96">
    <w:name w:val="5949156AEB0C441FA97235F2885C0BA96"/>
    <w:rsid w:val="00492917"/>
    <w:pPr>
      <w:spacing w:after="0" w:line="240" w:lineRule="auto"/>
    </w:pPr>
    <w:rPr>
      <w:rFonts w:ascii="Circular TT Book" w:eastAsiaTheme="minorHAnsi" w:hAnsi="Circular TT Book" w:cs="Calibri"/>
    </w:rPr>
  </w:style>
  <w:style w:type="paragraph" w:customStyle="1" w:styleId="A452FA22EABF4890981C3F972768E2F56">
    <w:name w:val="A452FA22EABF4890981C3F972768E2F56"/>
    <w:rsid w:val="00492917"/>
    <w:pPr>
      <w:spacing w:after="0" w:line="240" w:lineRule="auto"/>
    </w:pPr>
    <w:rPr>
      <w:rFonts w:ascii="Circular TT Book" w:eastAsiaTheme="minorHAnsi" w:hAnsi="Circular TT Book" w:cs="Calibri"/>
    </w:rPr>
  </w:style>
  <w:style w:type="paragraph" w:customStyle="1" w:styleId="8A2DB44BABC34218A61E0CB64893F5BC6">
    <w:name w:val="8A2DB44BABC34218A61E0CB64893F5BC6"/>
    <w:rsid w:val="00492917"/>
    <w:pPr>
      <w:spacing w:after="0" w:line="240" w:lineRule="auto"/>
    </w:pPr>
    <w:rPr>
      <w:rFonts w:ascii="Circular TT Book" w:eastAsiaTheme="minorHAnsi" w:hAnsi="Circular TT Book" w:cs="Calibri"/>
    </w:rPr>
  </w:style>
  <w:style w:type="paragraph" w:customStyle="1" w:styleId="9ABF35A0DDE744A4A8C59F94DDE5A44E5">
    <w:name w:val="9ABF35A0DDE744A4A8C59F94DDE5A44E5"/>
    <w:rsid w:val="00492917"/>
    <w:pPr>
      <w:spacing w:after="0" w:line="240" w:lineRule="auto"/>
    </w:pPr>
    <w:rPr>
      <w:rFonts w:ascii="Circular TT Book" w:eastAsiaTheme="minorHAnsi" w:hAnsi="Circular TT Book" w:cs="Calibri"/>
    </w:rPr>
  </w:style>
  <w:style w:type="paragraph" w:customStyle="1" w:styleId="D34014511CAC4D6A84285BFD9D4C0BEE5">
    <w:name w:val="D34014511CAC4D6A84285BFD9D4C0BEE5"/>
    <w:rsid w:val="00492917"/>
    <w:pPr>
      <w:spacing w:after="0" w:line="240" w:lineRule="auto"/>
    </w:pPr>
    <w:rPr>
      <w:rFonts w:ascii="Circular TT Book" w:eastAsiaTheme="minorHAnsi" w:hAnsi="Circular TT Book" w:cs="Calibri"/>
    </w:rPr>
  </w:style>
  <w:style w:type="paragraph" w:customStyle="1" w:styleId="383FBA4EC80C42859AFC9AB1B2E763785">
    <w:name w:val="383FBA4EC80C42859AFC9AB1B2E763785"/>
    <w:rsid w:val="00492917"/>
    <w:pPr>
      <w:spacing w:after="0" w:line="240" w:lineRule="auto"/>
    </w:pPr>
    <w:rPr>
      <w:rFonts w:ascii="Circular TT Book" w:eastAsiaTheme="minorHAnsi" w:hAnsi="Circular TT Book" w:cs="Calibri"/>
    </w:rPr>
  </w:style>
  <w:style w:type="paragraph" w:customStyle="1" w:styleId="1AD8235B02CC4EAB834A454D832229567">
    <w:name w:val="1AD8235B02CC4EAB834A454D832229567"/>
    <w:rsid w:val="00E27D1F"/>
    <w:pPr>
      <w:spacing w:after="0" w:line="240" w:lineRule="auto"/>
    </w:pPr>
    <w:rPr>
      <w:rFonts w:ascii="Circular TT Book" w:eastAsiaTheme="minorHAnsi" w:hAnsi="Circular TT Book" w:cs="Calibri"/>
    </w:rPr>
  </w:style>
  <w:style w:type="paragraph" w:customStyle="1" w:styleId="F7BD3E2B84BD4ED88742E1EC4030A2827">
    <w:name w:val="F7BD3E2B84BD4ED88742E1EC4030A2827"/>
    <w:rsid w:val="00E27D1F"/>
    <w:pPr>
      <w:spacing w:after="0" w:line="240" w:lineRule="auto"/>
    </w:pPr>
    <w:rPr>
      <w:rFonts w:ascii="Circular TT Book" w:eastAsiaTheme="minorHAnsi" w:hAnsi="Circular TT Book" w:cs="Calibri"/>
    </w:rPr>
  </w:style>
  <w:style w:type="paragraph" w:customStyle="1" w:styleId="12D890FE99284AF1B8D728AC522795617">
    <w:name w:val="12D890FE99284AF1B8D728AC522795617"/>
    <w:rsid w:val="00E27D1F"/>
    <w:pPr>
      <w:spacing w:after="0" w:line="240" w:lineRule="auto"/>
    </w:pPr>
    <w:rPr>
      <w:rFonts w:ascii="Circular TT Book" w:eastAsiaTheme="minorHAnsi" w:hAnsi="Circular TT Book" w:cs="Calibri"/>
    </w:rPr>
  </w:style>
  <w:style w:type="paragraph" w:customStyle="1" w:styleId="807D8746F1C74FDAABDB9C56E5CBE3B57">
    <w:name w:val="807D8746F1C74FDAABDB9C56E5CBE3B57"/>
    <w:rsid w:val="00E27D1F"/>
    <w:pPr>
      <w:spacing w:after="0" w:line="240" w:lineRule="auto"/>
    </w:pPr>
    <w:rPr>
      <w:rFonts w:ascii="Circular TT Book" w:eastAsiaTheme="minorHAnsi" w:hAnsi="Circular TT Book" w:cs="Calibri"/>
    </w:rPr>
  </w:style>
  <w:style w:type="paragraph" w:customStyle="1" w:styleId="49C0C59ADC8E4B4AA488C216F0754C0F7">
    <w:name w:val="49C0C59ADC8E4B4AA488C216F0754C0F7"/>
    <w:rsid w:val="00E27D1F"/>
    <w:pPr>
      <w:spacing w:after="0" w:line="240" w:lineRule="auto"/>
    </w:pPr>
    <w:rPr>
      <w:rFonts w:ascii="Circular TT Book" w:eastAsiaTheme="minorHAnsi" w:hAnsi="Circular TT Book" w:cs="Calibri"/>
    </w:rPr>
  </w:style>
  <w:style w:type="paragraph" w:customStyle="1" w:styleId="8EB4A58133404177AF28E7800A952F0B7">
    <w:name w:val="8EB4A58133404177AF28E7800A952F0B7"/>
    <w:rsid w:val="00E27D1F"/>
    <w:pPr>
      <w:spacing w:after="0" w:line="240" w:lineRule="auto"/>
    </w:pPr>
    <w:rPr>
      <w:rFonts w:ascii="Circular TT Book" w:eastAsiaTheme="minorHAnsi" w:hAnsi="Circular TT Book" w:cs="Calibri"/>
    </w:rPr>
  </w:style>
  <w:style w:type="paragraph" w:customStyle="1" w:styleId="6F21CB359DA6468493227E3502CA39EB7">
    <w:name w:val="6F21CB359DA6468493227E3502CA39EB7"/>
    <w:rsid w:val="00E27D1F"/>
    <w:pPr>
      <w:spacing w:after="0" w:line="240" w:lineRule="auto"/>
    </w:pPr>
    <w:rPr>
      <w:rFonts w:ascii="Circular TT Book" w:eastAsiaTheme="minorHAnsi" w:hAnsi="Circular TT Book" w:cs="Calibri"/>
    </w:rPr>
  </w:style>
  <w:style w:type="paragraph" w:customStyle="1" w:styleId="78872F697D244D7BA63249AA10662B7B7">
    <w:name w:val="78872F697D244D7BA63249AA10662B7B7"/>
    <w:rsid w:val="00E27D1F"/>
    <w:pPr>
      <w:spacing w:after="0" w:line="240" w:lineRule="auto"/>
    </w:pPr>
    <w:rPr>
      <w:rFonts w:ascii="Circular TT Book" w:eastAsiaTheme="minorHAnsi" w:hAnsi="Circular TT Book" w:cs="Calibri"/>
    </w:rPr>
  </w:style>
  <w:style w:type="paragraph" w:customStyle="1" w:styleId="498F0095BCAF45909B4D14E861FE3C217">
    <w:name w:val="498F0095BCAF45909B4D14E861FE3C217"/>
    <w:rsid w:val="00E27D1F"/>
    <w:pPr>
      <w:spacing w:after="0" w:line="240" w:lineRule="auto"/>
    </w:pPr>
    <w:rPr>
      <w:rFonts w:ascii="Circular TT Book" w:eastAsiaTheme="minorHAnsi" w:hAnsi="Circular TT Book" w:cs="Calibri"/>
    </w:rPr>
  </w:style>
  <w:style w:type="paragraph" w:customStyle="1" w:styleId="5FAFE2DEF2344ACE96BEAD23C7E00BA47">
    <w:name w:val="5FAFE2DEF2344ACE96BEAD23C7E00BA47"/>
    <w:rsid w:val="00E27D1F"/>
    <w:pPr>
      <w:spacing w:after="0" w:line="240" w:lineRule="auto"/>
    </w:pPr>
    <w:rPr>
      <w:rFonts w:ascii="Circular TT Book" w:eastAsiaTheme="minorHAnsi" w:hAnsi="Circular TT Book" w:cs="Calibri"/>
    </w:rPr>
  </w:style>
  <w:style w:type="paragraph" w:customStyle="1" w:styleId="5949156AEB0C441FA97235F2885C0BA97">
    <w:name w:val="5949156AEB0C441FA97235F2885C0BA97"/>
    <w:rsid w:val="00E27D1F"/>
    <w:pPr>
      <w:spacing w:after="0" w:line="240" w:lineRule="auto"/>
    </w:pPr>
    <w:rPr>
      <w:rFonts w:ascii="Circular TT Book" w:eastAsiaTheme="minorHAnsi" w:hAnsi="Circular TT Book" w:cs="Calibri"/>
    </w:rPr>
  </w:style>
  <w:style w:type="paragraph" w:customStyle="1" w:styleId="A452FA22EABF4890981C3F972768E2F57">
    <w:name w:val="A452FA22EABF4890981C3F972768E2F57"/>
    <w:rsid w:val="00E27D1F"/>
    <w:pPr>
      <w:spacing w:after="0" w:line="240" w:lineRule="auto"/>
    </w:pPr>
    <w:rPr>
      <w:rFonts w:ascii="Circular TT Book" w:eastAsiaTheme="minorHAnsi" w:hAnsi="Circular TT Book" w:cs="Calibri"/>
    </w:rPr>
  </w:style>
  <w:style w:type="paragraph" w:customStyle="1" w:styleId="8A2DB44BABC34218A61E0CB64893F5BC7">
    <w:name w:val="8A2DB44BABC34218A61E0CB64893F5BC7"/>
    <w:rsid w:val="00E27D1F"/>
    <w:pPr>
      <w:spacing w:after="0" w:line="240" w:lineRule="auto"/>
    </w:pPr>
    <w:rPr>
      <w:rFonts w:ascii="Circular TT Book" w:eastAsiaTheme="minorHAnsi" w:hAnsi="Circular TT Book" w:cs="Calibri"/>
    </w:rPr>
  </w:style>
  <w:style w:type="paragraph" w:customStyle="1" w:styleId="9ABF35A0DDE744A4A8C59F94DDE5A44E6">
    <w:name w:val="9ABF35A0DDE744A4A8C59F94DDE5A44E6"/>
    <w:rsid w:val="00E27D1F"/>
    <w:pPr>
      <w:spacing w:after="0" w:line="240" w:lineRule="auto"/>
    </w:pPr>
    <w:rPr>
      <w:rFonts w:ascii="Circular TT Book" w:eastAsiaTheme="minorHAnsi" w:hAnsi="Circular TT Book" w:cs="Calibri"/>
    </w:rPr>
  </w:style>
  <w:style w:type="paragraph" w:customStyle="1" w:styleId="D34014511CAC4D6A84285BFD9D4C0BEE6">
    <w:name w:val="D34014511CAC4D6A84285BFD9D4C0BEE6"/>
    <w:rsid w:val="00E27D1F"/>
    <w:pPr>
      <w:spacing w:after="0" w:line="240" w:lineRule="auto"/>
    </w:pPr>
    <w:rPr>
      <w:rFonts w:ascii="Circular TT Book" w:eastAsiaTheme="minorHAnsi" w:hAnsi="Circular TT Book" w:cs="Calibri"/>
    </w:rPr>
  </w:style>
  <w:style w:type="paragraph" w:customStyle="1" w:styleId="383FBA4EC80C42859AFC9AB1B2E763786">
    <w:name w:val="383FBA4EC80C42859AFC9AB1B2E763786"/>
    <w:rsid w:val="00E27D1F"/>
    <w:pPr>
      <w:spacing w:after="0" w:line="240" w:lineRule="auto"/>
    </w:pPr>
    <w:rPr>
      <w:rFonts w:ascii="Circular TT Book" w:eastAsiaTheme="minorHAnsi" w:hAnsi="Circular TT Book" w:cs="Calibri"/>
    </w:rPr>
  </w:style>
  <w:style w:type="paragraph" w:customStyle="1" w:styleId="1AD8235B02CC4EAB834A454D832229568">
    <w:name w:val="1AD8235B02CC4EAB834A454D832229568"/>
    <w:rsid w:val="00E27D1F"/>
    <w:pPr>
      <w:spacing w:after="0" w:line="240" w:lineRule="auto"/>
    </w:pPr>
    <w:rPr>
      <w:rFonts w:ascii="Circular TT Book" w:eastAsiaTheme="minorHAnsi" w:hAnsi="Circular TT Book" w:cs="Calibri"/>
    </w:rPr>
  </w:style>
  <w:style w:type="paragraph" w:customStyle="1" w:styleId="F7BD3E2B84BD4ED88742E1EC4030A2828">
    <w:name w:val="F7BD3E2B84BD4ED88742E1EC4030A2828"/>
    <w:rsid w:val="00E27D1F"/>
    <w:pPr>
      <w:spacing w:after="0" w:line="240" w:lineRule="auto"/>
    </w:pPr>
    <w:rPr>
      <w:rFonts w:ascii="Circular TT Book" w:eastAsiaTheme="minorHAnsi" w:hAnsi="Circular TT Book" w:cs="Calibri"/>
    </w:rPr>
  </w:style>
  <w:style w:type="paragraph" w:customStyle="1" w:styleId="12D890FE99284AF1B8D728AC522795618">
    <w:name w:val="12D890FE99284AF1B8D728AC522795618"/>
    <w:rsid w:val="00E27D1F"/>
    <w:pPr>
      <w:spacing w:after="0" w:line="240" w:lineRule="auto"/>
    </w:pPr>
    <w:rPr>
      <w:rFonts w:ascii="Circular TT Book" w:eastAsiaTheme="minorHAnsi" w:hAnsi="Circular TT Book" w:cs="Calibri"/>
    </w:rPr>
  </w:style>
  <w:style w:type="paragraph" w:customStyle="1" w:styleId="807D8746F1C74FDAABDB9C56E5CBE3B58">
    <w:name w:val="807D8746F1C74FDAABDB9C56E5CBE3B58"/>
    <w:rsid w:val="00E27D1F"/>
    <w:pPr>
      <w:spacing w:after="0" w:line="240" w:lineRule="auto"/>
    </w:pPr>
    <w:rPr>
      <w:rFonts w:ascii="Circular TT Book" w:eastAsiaTheme="minorHAnsi" w:hAnsi="Circular TT Book" w:cs="Calibri"/>
    </w:rPr>
  </w:style>
  <w:style w:type="paragraph" w:customStyle="1" w:styleId="49C0C59ADC8E4B4AA488C216F0754C0F8">
    <w:name w:val="49C0C59ADC8E4B4AA488C216F0754C0F8"/>
    <w:rsid w:val="00E27D1F"/>
    <w:pPr>
      <w:spacing w:after="0" w:line="240" w:lineRule="auto"/>
    </w:pPr>
    <w:rPr>
      <w:rFonts w:ascii="Circular TT Book" w:eastAsiaTheme="minorHAnsi" w:hAnsi="Circular TT Book" w:cs="Calibri"/>
    </w:rPr>
  </w:style>
  <w:style w:type="paragraph" w:customStyle="1" w:styleId="8EB4A58133404177AF28E7800A952F0B8">
    <w:name w:val="8EB4A58133404177AF28E7800A952F0B8"/>
    <w:rsid w:val="00E27D1F"/>
    <w:pPr>
      <w:spacing w:after="0" w:line="240" w:lineRule="auto"/>
    </w:pPr>
    <w:rPr>
      <w:rFonts w:ascii="Circular TT Book" w:eastAsiaTheme="minorHAnsi" w:hAnsi="Circular TT Book" w:cs="Calibri"/>
    </w:rPr>
  </w:style>
  <w:style w:type="paragraph" w:customStyle="1" w:styleId="6F21CB359DA6468493227E3502CA39EB8">
    <w:name w:val="6F21CB359DA6468493227E3502CA39EB8"/>
    <w:rsid w:val="00E27D1F"/>
    <w:pPr>
      <w:spacing w:after="0" w:line="240" w:lineRule="auto"/>
    </w:pPr>
    <w:rPr>
      <w:rFonts w:ascii="Circular TT Book" w:eastAsiaTheme="minorHAnsi" w:hAnsi="Circular TT Book" w:cs="Calibri"/>
    </w:rPr>
  </w:style>
  <w:style w:type="paragraph" w:customStyle="1" w:styleId="78872F697D244D7BA63249AA10662B7B8">
    <w:name w:val="78872F697D244D7BA63249AA10662B7B8"/>
    <w:rsid w:val="00E27D1F"/>
    <w:pPr>
      <w:spacing w:after="0" w:line="240" w:lineRule="auto"/>
    </w:pPr>
    <w:rPr>
      <w:rFonts w:ascii="Circular TT Book" w:eastAsiaTheme="minorHAnsi" w:hAnsi="Circular TT Book" w:cs="Calibri"/>
    </w:rPr>
  </w:style>
  <w:style w:type="paragraph" w:customStyle="1" w:styleId="498F0095BCAF45909B4D14E861FE3C218">
    <w:name w:val="498F0095BCAF45909B4D14E861FE3C218"/>
    <w:rsid w:val="00E27D1F"/>
    <w:pPr>
      <w:spacing w:after="0" w:line="240" w:lineRule="auto"/>
    </w:pPr>
    <w:rPr>
      <w:rFonts w:ascii="Circular TT Book" w:eastAsiaTheme="minorHAnsi" w:hAnsi="Circular TT Book" w:cs="Calibri"/>
    </w:rPr>
  </w:style>
  <w:style w:type="paragraph" w:customStyle="1" w:styleId="5FAFE2DEF2344ACE96BEAD23C7E00BA48">
    <w:name w:val="5FAFE2DEF2344ACE96BEAD23C7E00BA48"/>
    <w:rsid w:val="00E27D1F"/>
    <w:pPr>
      <w:spacing w:after="0" w:line="240" w:lineRule="auto"/>
    </w:pPr>
    <w:rPr>
      <w:rFonts w:ascii="Circular TT Book" w:eastAsiaTheme="minorHAnsi" w:hAnsi="Circular TT Book" w:cs="Calibri"/>
    </w:rPr>
  </w:style>
  <w:style w:type="paragraph" w:customStyle="1" w:styleId="5949156AEB0C441FA97235F2885C0BA98">
    <w:name w:val="5949156AEB0C441FA97235F2885C0BA98"/>
    <w:rsid w:val="00E27D1F"/>
    <w:pPr>
      <w:spacing w:after="0" w:line="240" w:lineRule="auto"/>
    </w:pPr>
    <w:rPr>
      <w:rFonts w:ascii="Circular TT Book" w:eastAsiaTheme="minorHAnsi" w:hAnsi="Circular TT Book" w:cs="Calibri"/>
    </w:rPr>
  </w:style>
  <w:style w:type="paragraph" w:customStyle="1" w:styleId="A452FA22EABF4890981C3F972768E2F58">
    <w:name w:val="A452FA22EABF4890981C3F972768E2F58"/>
    <w:rsid w:val="00E27D1F"/>
    <w:pPr>
      <w:spacing w:after="0" w:line="240" w:lineRule="auto"/>
    </w:pPr>
    <w:rPr>
      <w:rFonts w:ascii="Circular TT Book" w:eastAsiaTheme="minorHAnsi" w:hAnsi="Circular TT Book" w:cs="Calibri"/>
    </w:rPr>
  </w:style>
  <w:style w:type="paragraph" w:customStyle="1" w:styleId="8A2DB44BABC34218A61E0CB64893F5BC8">
    <w:name w:val="8A2DB44BABC34218A61E0CB64893F5BC8"/>
    <w:rsid w:val="00E27D1F"/>
    <w:pPr>
      <w:spacing w:after="0" w:line="240" w:lineRule="auto"/>
    </w:pPr>
    <w:rPr>
      <w:rFonts w:ascii="Circular TT Book" w:eastAsiaTheme="minorHAnsi" w:hAnsi="Circular TT Book" w:cs="Calibri"/>
    </w:rPr>
  </w:style>
  <w:style w:type="paragraph" w:customStyle="1" w:styleId="9ABF35A0DDE744A4A8C59F94DDE5A44E7">
    <w:name w:val="9ABF35A0DDE744A4A8C59F94DDE5A44E7"/>
    <w:rsid w:val="00E27D1F"/>
    <w:pPr>
      <w:spacing w:after="0" w:line="240" w:lineRule="auto"/>
    </w:pPr>
    <w:rPr>
      <w:rFonts w:ascii="Circular TT Book" w:eastAsiaTheme="minorHAnsi" w:hAnsi="Circular TT Book" w:cs="Calibri"/>
    </w:rPr>
  </w:style>
  <w:style w:type="paragraph" w:customStyle="1" w:styleId="D34014511CAC4D6A84285BFD9D4C0BEE7">
    <w:name w:val="D34014511CAC4D6A84285BFD9D4C0BEE7"/>
    <w:rsid w:val="00E27D1F"/>
    <w:pPr>
      <w:spacing w:after="0" w:line="240" w:lineRule="auto"/>
    </w:pPr>
    <w:rPr>
      <w:rFonts w:ascii="Circular TT Book" w:eastAsiaTheme="minorHAnsi" w:hAnsi="Circular TT Book" w:cs="Calibri"/>
    </w:rPr>
  </w:style>
  <w:style w:type="paragraph" w:customStyle="1" w:styleId="383FBA4EC80C42859AFC9AB1B2E763787">
    <w:name w:val="383FBA4EC80C42859AFC9AB1B2E763787"/>
    <w:rsid w:val="00E27D1F"/>
    <w:pPr>
      <w:spacing w:after="0" w:line="240" w:lineRule="auto"/>
    </w:pPr>
    <w:rPr>
      <w:rFonts w:ascii="Circular TT Book" w:eastAsiaTheme="minorHAnsi" w:hAnsi="Circular TT Book" w:cs="Calibri"/>
    </w:rPr>
  </w:style>
  <w:style w:type="paragraph" w:customStyle="1" w:styleId="1AD8235B02CC4EAB834A454D832229569">
    <w:name w:val="1AD8235B02CC4EAB834A454D832229569"/>
    <w:rsid w:val="00E27D1F"/>
    <w:pPr>
      <w:spacing w:after="0" w:line="240" w:lineRule="auto"/>
    </w:pPr>
    <w:rPr>
      <w:rFonts w:ascii="Circular TT Book" w:eastAsiaTheme="minorHAnsi" w:hAnsi="Circular TT Book" w:cs="Calibri"/>
    </w:rPr>
  </w:style>
  <w:style w:type="paragraph" w:customStyle="1" w:styleId="F7BD3E2B84BD4ED88742E1EC4030A2829">
    <w:name w:val="F7BD3E2B84BD4ED88742E1EC4030A2829"/>
    <w:rsid w:val="00E27D1F"/>
    <w:pPr>
      <w:spacing w:after="0" w:line="240" w:lineRule="auto"/>
    </w:pPr>
    <w:rPr>
      <w:rFonts w:ascii="Circular TT Book" w:eastAsiaTheme="minorHAnsi" w:hAnsi="Circular TT Book" w:cs="Calibri"/>
    </w:rPr>
  </w:style>
  <w:style w:type="paragraph" w:customStyle="1" w:styleId="12D890FE99284AF1B8D728AC522795619">
    <w:name w:val="12D890FE99284AF1B8D728AC522795619"/>
    <w:rsid w:val="00E27D1F"/>
    <w:pPr>
      <w:spacing w:after="0" w:line="240" w:lineRule="auto"/>
    </w:pPr>
    <w:rPr>
      <w:rFonts w:ascii="Circular TT Book" w:eastAsiaTheme="minorHAnsi" w:hAnsi="Circular TT Book" w:cs="Calibri"/>
    </w:rPr>
  </w:style>
  <w:style w:type="paragraph" w:customStyle="1" w:styleId="807D8746F1C74FDAABDB9C56E5CBE3B59">
    <w:name w:val="807D8746F1C74FDAABDB9C56E5CBE3B59"/>
    <w:rsid w:val="00E27D1F"/>
    <w:pPr>
      <w:spacing w:after="0" w:line="240" w:lineRule="auto"/>
    </w:pPr>
    <w:rPr>
      <w:rFonts w:ascii="Circular TT Book" w:eastAsiaTheme="minorHAnsi" w:hAnsi="Circular TT Book" w:cs="Calibri"/>
    </w:rPr>
  </w:style>
  <w:style w:type="paragraph" w:customStyle="1" w:styleId="49C0C59ADC8E4B4AA488C216F0754C0F9">
    <w:name w:val="49C0C59ADC8E4B4AA488C216F0754C0F9"/>
    <w:rsid w:val="00E27D1F"/>
    <w:pPr>
      <w:spacing w:after="0" w:line="240" w:lineRule="auto"/>
    </w:pPr>
    <w:rPr>
      <w:rFonts w:ascii="Circular TT Book" w:eastAsiaTheme="minorHAnsi" w:hAnsi="Circular TT Book" w:cs="Calibri"/>
    </w:rPr>
  </w:style>
  <w:style w:type="paragraph" w:customStyle="1" w:styleId="8EB4A58133404177AF28E7800A952F0B9">
    <w:name w:val="8EB4A58133404177AF28E7800A952F0B9"/>
    <w:rsid w:val="00E27D1F"/>
    <w:pPr>
      <w:spacing w:after="0" w:line="240" w:lineRule="auto"/>
    </w:pPr>
    <w:rPr>
      <w:rFonts w:ascii="Circular TT Book" w:eastAsiaTheme="minorHAnsi" w:hAnsi="Circular TT Book" w:cs="Calibri"/>
    </w:rPr>
  </w:style>
  <w:style w:type="paragraph" w:customStyle="1" w:styleId="6F21CB359DA6468493227E3502CA39EB9">
    <w:name w:val="6F21CB359DA6468493227E3502CA39EB9"/>
    <w:rsid w:val="00E27D1F"/>
    <w:pPr>
      <w:spacing w:after="0" w:line="240" w:lineRule="auto"/>
    </w:pPr>
    <w:rPr>
      <w:rFonts w:ascii="Circular TT Book" w:eastAsiaTheme="minorHAnsi" w:hAnsi="Circular TT Book" w:cs="Calibri"/>
    </w:rPr>
  </w:style>
  <w:style w:type="paragraph" w:customStyle="1" w:styleId="78872F697D244D7BA63249AA10662B7B9">
    <w:name w:val="78872F697D244D7BA63249AA10662B7B9"/>
    <w:rsid w:val="00E27D1F"/>
    <w:pPr>
      <w:spacing w:after="0" w:line="240" w:lineRule="auto"/>
    </w:pPr>
    <w:rPr>
      <w:rFonts w:ascii="Circular TT Book" w:eastAsiaTheme="minorHAnsi" w:hAnsi="Circular TT Book" w:cs="Calibri"/>
    </w:rPr>
  </w:style>
  <w:style w:type="paragraph" w:customStyle="1" w:styleId="498F0095BCAF45909B4D14E861FE3C219">
    <w:name w:val="498F0095BCAF45909B4D14E861FE3C219"/>
    <w:rsid w:val="00E27D1F"/>
    <w:pPr>
      <w:spacing w:after="0" w:line="240" w:lineRule="auto"/>
    </w:pPr>
    <w:rPr>
      <w:rFonts w:ascii="Circular TT Book" w:eastAsiaTheme="minorHAnsi" w:hAnsi="Circular TT Book" w:cs="Calibri"/>
    </w:rPr>
  </w:style>
  <w:style w:type="paragraph" w:customStyle="1" w:styleId="5FAFE2DEF2344ACE96BEAD23C7E00BA49">
    <w:name w:val="5FAFE2DEF2344ACE96BEAD23C7E00BA49"/>
    <w:rsid w:val="00E27D1F"/>
    <w:pPr>
      <w:spacing w:after="0" w:line="240" w:lineRule="auto"/>
    </w:pPr>
    <w:rPr>
      <w:rFonts w:ascii="Circular TT Book" w:eastAsiaTheme="minorHAnsi" w:hAnsi="Circular TT Book" w:cs="Calibri"/>
    </w:rPr>
  </w:style>
  <w:style w:type="paragraph" w:customStyle="1" w:styleId="5949156AEB0C441FA97235F2885C0BA99">
    <w:name w:val="5949156AEB0C441FA97235F2885C0BA99"/>
    <w:rsid w:val="00E27D1F"/>
    <w:pPr>
      <w:spacing w:after="0" w:line="240" w:lineRule="auto"/>
    </w:pPr>
    <w:rPr>
      <w:rFonts w:ascii="Circular TT Book" w:eastAsiaTheme="minorHAnsi" w:hAnsi="Circular TT Book" w:cs="Calibri"/>
    </w:rPr>
  </w:style>
  <w:style w:type="paragraph" w:customStyle="1" w:styleId="A452FA22EABF4890981C3F972768E2F59">
    <w:name w:val="A452FA22EABF4890981C3F972768E2F59"/>
    <w:rsid w:val="00E27D1F"/>
    <w:pPr>
      <w:spacing w:after="0" w:line="240" w:lineRule="auto"/>
    </w:pPr>
    <w:rPr>
      <w:rFonts w:ascii="Circular TT Book" w:eastAsiaTheme="minorHAnsi" w:hAnsi="Circular TT Book" w:cs="Calibri"/>
    </w:rPr>
  </w:style>
  <w:style w:type="paragraph" w:customStyle="1" w:styleId="8A2DB44BABC34218A61E0CB64893F5BC9">
    <w:name w:val="8A2DB44BABC34218A61E0CB64893F5BC9"/>
    <w:rsid w:val="00E27D1F"/>
    <w:pPr>
      <w:spacing w:after="0" w:line="240" w:lineRule="auto"/>
    </w:pPr>
    <w:rPr>
      <w:rFonts w:ascii="Circular TT Book" w:eastAsiaTheme="minorHAnsi" w:hAnsi="Circular TT Book" w:cs="Calibri"/>
    </w:rPr>
  </w:style>
  <w:style w:type="paragraph" w:customStyle="1" w:styleId="9ABF35A0DDE744A4A8C59F94DDE5A44E8">
    <w:name w:val="9ABF35A0DDE744A4A8C59F94DDE5A44E8"/>
    <w:rsid w:val="00E27D1F"/>
    <w:pPr>
      <w:spacing w:after="0" w:line="240" w:lineRule="auto"/>
    </w:pPr>
    <w:rPr>
      <w:rFonts w:ascii="Circular TT Book" w:eastAsiaTheme="minorHAnsi" w:hAnsi="Circular TT Book" w:cs="Calibri"/>
    </w:rPr>
  </w:style>
  <w:style w:type="paragraph" w:customStyle="1" w:styleId="D34014511CAC4D6A84285BFD9D4C0BEE8">
    <w:name w:val="D34014511CAC4D6A84285BFD9D4C0BEE8"/>
    <w:rsid w:val="00E27D1F"/>
    <w:pPr>
      <w:spacing w:after="0" w:line="240" w:lineRule="auto"/>
    </w:pPr>
    <w:rPr>
      <w:rFonts w:ascii="Circular TT Book" w:eastAsiaTheme="minorHAnsi" w:hAnsi="Circular TT Book" w:cs="Calibri"/>
    </w:rPr>
  </w:style>
  <w:style w:type="paragraph" w:customStyle="1" w:styleId="383FBA4EC80C42859AFC9AB1B2E763788">
    <w:name w:val="383FBA4EC80C42859AFC9AB1B2E763788"/>
    <w:rsid w:val="00E27D1F"/>
    <w:pPr>
      <w:spacing w:after="0" w:line="240" w:lineRule="auto"/>
    </w:pPr>
    <w:rPr>
      <w:rFonts w:ascii="Circular TT Book" w:eastAsiaTheme="minorHAnsi" w:hAnsi="Circular TT Book" w:cs="Calibri"/>
    </w:rPr>
  </w:style>
  <w:style w:type="paragraph" w:customStyle="1" w:styleId="1AD8235B02CC4EAB834A454D8322295610">
    <w:name w:val="1AD8235B02CC4EAB834A454D8322295610"/>
    <w:rsid w:val="00E27D1F"/>
    <w:pPr>
      <w:spacing w:after="0" w:line="240" w:lineRule="auto"/>
    </w:pPr>
    <w:rPr>
      <w:rFonts w:ascii="Circular TT Book" w:eastAsiaTheme="minorHAnsi" w:hAnsi="Circular TT Book" w:cs="Calibri"/>
    </w:rPr>
  </w:style>
  <w:style w:type="paragraph" w:customStyle="1" w:styleId="F7BD3E2B84BD4ED88742E1EC4030A28210">
    <w:name w:val="F7BD3E2B84BD4ED88742E1EC4030A28210"/>
    <w:rsid w:val="00E27D1F"/>
    <w:pPr>
      <w:spacing w:after="0" w:line="240" w:lineRule="auto"/>
    </w:pPr>
    <w:rPr>
      <w:rFonts w:ascii="Circular TT Book" w:eastAsiaTheme="minorHAnsi" w:hAnsi="Circular TT Book" w:cs="Calibri"/>
    </w:rPr>
  </w:style>
  <w:style w:type="paragraph" w:customStyle="1" w:styleId="12D890FE99284AF1B8D728AC5227956110">
    <w:name w:val="12D890FE99284AF1B8D728AC5227956110"/>
    <w:rsid w:val="00E27D1F"/>
    <w:pPr>
      <w:spacing w:after="0" w:line="240" w:lineRule="auto"/>
    </w:pPr>
    <w:rPr>
      <w:rFonts w:ascii="Circular TT Book" w:eastAsiaTheme="minorHAnsi" w:hAnsi="Circular TT Book" w:cs="Calibri"/>
    </w:rPr>
  </w:style>
  <w:style w:type="paragraph" w:customStyle="1" w:styleId="807D8746F1C74FDAABDB9C56E5CBE3B510">
    <w:name w:val="807D8746F1C74FDAABDB9C56E5CBE3B510"/>
    <w:rsid w:val="00E27D1F"/>
    <w:pPr>
      <w:spacing w:after="0" w:line="240" w:lineRule="auto"/>
    </w:pPr>
    <w:rPr>
      <w:rFonts w:ascii="Circular TT Book" w:eastAsiaTheme="minorHAnsi" w:hAnsi="Circular TT Book" w:cs="Calibri"/>
    </w:rPr>
  </w:style>
  <w:style w:type="paragraph" w:customStyle="1" w:styleId="49C0C59ADC8E4B4AA488C216F0754C0F10">
    <w:name w:val="49C0C59ADC8E4B4AA488C216F0754C0F10"/>
    <w:rsid w:val="00E27D1F"/>
    <w:pPr>
      <w:spacing w:after="0" w:line="240" w:lineRule="auto"/>
    </w:pPr>
    <w:rPr>
      <w:rFonts w:ascii="Circular TT Book" w:eastAsiaTheme="minorHAnsi" w:hAnsi="Circular TT Book" w:cs="Calibri"/>
    </w:rPr>
  </w:style>
  <w:style w:type="paragraph" w:customStyle="1" w:styleId="8EB4A58133404177AF28E7800A952F0B10">
    <w:name w:val="8EB4A58133404177AF28E7800A952F0B10"/>
    <w:rsid w:val="00E27D1F"/>
    <w:pPr>
      <w:spacing w:after="0" w:line="240" w:lineRule="auto"/>
    </w:pPr>
    <w:rPr>
      <w:rFonts w:ascii="Circular TT Book" w:eastAsiaTheme="minorHAnsi" w:hAnsi="Circular TT Book" w:cs="Calibri"/>
    </w:rPr>
  </w:style>
  <w:style w:type="paragraph" w:customStyle="1" w:styleId="6F21CB359DA6468493227E3502CA39EB10">
    <w:name w:val="6F21CB359DA6468493227E3502CA39EB10"/>
    <w:rsid w:val="00E27D1F"/>
    <w:pPr>
      <w:spacing w:after="0" w:line="240" w:lineRule="auto"/>
    </w:pPr>
    <w:rPr>
      <w:rFonts w:ascii="Circular TT Book" w:eastAsiaTheme="minorHAnsi" w:hAnsi="Circular TT Book" w:cs="Calibri"/>
    </w:rPr>
  </w:style>
  <w:style w:type="paragraph" w:customStyle="1" w:styleId="78872F697D244D7BA63249AA10662B7B10">
    <w:name w:val="78872F697D244D7BA63249AA10662B7B10"/>
    <w:rsid w:val="00E27D1F"/>
    <w:pPr>
      <w:spacing w:after="0" w:line="240" w:lineRule="auto"/>
    </w:pPr>
    <w:rPr>
      <w:rFonts w:ascii="Circular TT Book" w:eastAsiaTheme="minorHAnsi" w:hAnsi="Circular TT Book" w:cs="Calibri"/>
    </w:rPr>
  </w:style>
  <w:style w:type="paragraph" w:customStyle="1" w:styleId="498F0095BCAF45909B4D14E861FE3C2110">
    <w:name w:val="498F0095BCAF45909B4D14E861FE3C2110"/>
    <w:rsid w:val="00E27D1F"/>
    <w:pPr>
      <w:spacing w:after="0" w:line="240" w:lineRule="auto"/>
    </w:pPr>
    <w:rPr>
      <w:rFonts w:ascii="Circular TT Book" w:eastAsiaTheme="minorHAnsi" w:hAnsi="Circular TT Book" w:cs="Calibri"/>
    </w:rPr>
  </w:style>
  <w:style w:type="paragraph" w:customStyle="1" w:styleId="5FAFE2DEF2344ACE96BEAD23C7E00BA410">
    <w:name w:val="5FAFE2DEF2344ACE96BEAD23C7E00BA410"/>
    <w:rsid w:val="00E27D1F"/>
    <w:pPr>
      <w:spacing w:after="0" w:line="240" w:lineRule="auto"/>
    </w:pPr>
    <w:rPr>
      <w:rFonts w:ascii="Circular TT Book" w:eastAsiaTheme="minorHAnsi" w:hAnsi="Circular TT Book" w:cs="Calibri"/>
    </w:rPr>
  </w:style>
  <w:style w:type="paragraph" w:customStyle="1" w:styleId="5949156AEB0C441FA97235F2885C0BA910">
    <w:name w:val="5949156AEB0C441FA97235F2885C0BA910"/>
    <w:rsid w:val="00E27D1F"/>
    <w:pPr>
      <w:spacing w:after="0" w:line="240" w:lineRule="auto"/>
    </w:pPr>
    <w:rPr>
      <w:rFonts w:ascii="Circular TT Book" w:eastAsiaTheme="minorHAnsi" w:hAnsi="Circular TT Book" w:cs="Calibri"/>
    </w:rPr>
  </w:style>
  <w:style w:type="paragraph" w:customStyle="1" w:styleId="A452FA22EABF4890981C3F972768E2F510">
    <w:name w:val="A452FA22EABF4890981C3F972768E2F510"/>
    <w:rsid w:val="00E27D1F"/>
    <w:pPr>
      <w:spacing w:after="0" w:line="240" w:lineRule="auto"/>
    </w:pPr>
    <w:rPr>
      <w:rFonts w:ascii="Circular TT Book" w:eastAsiaTheme="minorHAnsi" w:hAnsi="Circular TT Book" w:cs="Calibri"/>
    </w:rPr>
  </w:style>
  <w:style w:type="paragraph" w:customStyle="1" w:styleId="8A2DB44BABC34218A61E0CB64893F5BC10">
    <w:name w:val="8A2DB44BABC34218A61E0CB64893F5BC10"/>
    <w:rsid w:val="00E27D1F"/>
    <w:pPr>
      <w:spacing w:after="0" w:line="240" w:lineRule="auto"/>
    </w:pPr>
    <w:rPr>
      <w:rFonts w:ascii="Circular TT Book" w:eastAsiaTheme="minorHAnsi" w:hAnsi="Circular TT Book" w:cs="Calibri"/>
    </w:rPr>
  </w:style>
  <w:style w:type="paragraph" w:customStyle="1" w:styleId="9ABF35A0DDE744A4A8C59F94DDE5A44E9">
    <w:name w:val="9ABF35A0DDE744A4A8C59F94DDE5A44E9"/>
    <w:rsid w:val="00E27D1F"/>
    <w:pPr>
      <w:spacing w:after="0" w:line="240" w:lineRule="auto"/>
    </w:pPr>
    <w:rPr>
      <w:rFonts w:ascii="Circular TT Book" w:eastAsiaTheme="minorHAnsi" w:hAnsi="Circular TT Book" w:cs="Calibri"/>
    </w:rPr>
  </w:style>
  <w:style w:type="paragraph" w:customStyle="1" w:styleId="D34014511CAC4D6A84285BFD9D4C0BEE9">
    <w:name w:val="D34014511CAC4D6A84285BFD9D4C0BEE9"/>
    <w:rsid w:val="00E27D1F"/>
    <w:pPr>
      <w:spacing w:after="0" w:line="240" w:lineRule="auto"/>
    </w:pPr>
    <w:rPr>
      <w:rFonts w:ascii="Circular TT Book" w:eastAsiaTheme="minorHAnsi" w:hAnsi="Circular TT Book" w:cs="Calibri"/>
    </w:rPr>
  </w:style>
  <w:style w:type="paragraph" w:customStyle="1" w:styleId="383FBA4EC80C42859AFC9AB1B2E763789">
    <w:name w:val="383FBA4EC80C42859AFC9AB1B2E763789"/>
    <w:rsid w:val="00E27D1F"/>
    <w:pPr>
      <w:spacing w:after="0" w:line="240" w:lineRule="auto"/>
    </w:pPr>
    <w:rPr>
      <w:rFonts w:ascii="Circular TT Book" w:eastAsiaTheme="minorHAnsi" w:hAnsi="Circular TT Book" w:cs="Calibri"/>
    </w:rPr>
  </w:style>
  <w:style w:type="paragraph" w:customStyle="1" w:styleId="CC77D808DB9249F486F72896859F5F7E">
    <w:name w:val="CC77D808DB9249F486F72896859F5F7E"/>
    <w:rsid w:val="002A46FD"/>
  </w:style>
  <w:style w:type="paragraph" w:customStyle="1" w:styleId="F5FA6F1B2BF2476FB964FF233A2F1366">
    <w:name w:val="F5FA6F1B2BF2476FB964FF233A2F1366"/>
    <w:rsid w:val="002A46FD"/>
  </w:style>
  <w:style w:type="paragraph" w:customStyle="1" w:styleId="D85BAFF0255A4CA8837A76589BE04738">
    <w:name w:val="D85BAFF0255A4CA8837A76589BE04738"/>
    <w:rsid w:val="002A46FD"/>
  </w:style>
  <w:style w:type="paragraph" w:customStyle="1" w:styleId="03A67643E33143CE8E529E6C3A82C3C9">
    <w:name w:val="03A67643E33143CE8E529E6C3A82C3C9"/>
    <w:rsid w:val="002A46FD"/>
  </w:style>
  <w:style w:type="paragraph" w:customStyle="1" w:styleId="C72F05AD6EEB42B0A378BEF291790879">
    <w:name w:val="C72F05AD6EEB42B0A378BEF291790879"/>
    <w:rsid w:val="002A46FD"/>
  </w:style>
  <w:style w:type="paragraph" w:customStyle="1" w:styleId="1AD8235B02CC4EAB834A454D8322295611">
    <w:name w:val="1AD8235B02CC4EAB834A454D8322295611"/>
    <w:rsid w:val="002A46FD"/>
    <w:pPr>
      <w:spacing w:after="0" w:line="240" w:lineRule="auto"/>
    </w:pPr>
    <w:rPr>
      <w:rFonts w:ascii="Circular TT Book" w:eastAsiaTheme="minorHAnsi" w:hAnsi="Circular TT Book" w:cs="Calibri"/>
    </w:rPr>
  </w:style>
  <w:style w:type="paragraph" w:customStyle="1" w:styleId="F7BD3E2B84BD4ED88742E1EC4030A28211">
    <w:name w:val="F7BD3E2B84BD4ED88742E1EC4030A28211"/>
    <w:rsid w:val="002A46FD"/>
    <w:pPr>
      <w:spacing w:after="0" w:line="240" w:lineRule="auto"/>
    </w:pPr>
    <w:rPr>
      <w:rFonts w:ascii="Circular TT Book" w:eastAsiaTheme="minorHAnsi" w:hAnsi="Circular TT Book" w:cs="Calibri"/>
    </w:rPr>
  </w:style>
  <w:style w:type="paragraph" w:customStyle="1" w:styleId="12D890FE99284AF1B8D728AC5227956111">
    <w:name w:val="12D890FE99284AF1B8D728AC5227956111"/>
    <w:rsid w:val="002A46FD"/>
    <w:pPr>
      <w:spacing w:after="0" w:line="240" w:lineRule="auto"/>
    </w:pPr>
    <w:rPr>
      <w:rFonts w:ascii="Circular TT Book" w:eastAsiaTheme="minorHAnsi" w:hAnsi="Circular TT Book" w:cs="Calibri"/>
    </w:rPr>
  </w:style>
  <w:style w:type="paragraph" w:customStyle="1" w:styleId="807D8746F1C74FDAABDB9C56E5CBE3B511">
    <w:name w:val="807D8746F1C74FDAABDB9C56E5CBE3B511"/>
    <w:rsid w:val="002A46FD"/>
    <w:pPr>
      <w:spacing w:after="0" w:line="240" w:lineRule="auto"/>
    </w:pPr>
    <w:rPr>
      <w:rFonts w:ascii="Circular TT Book" w:eastAsiaTheme="minorHAnsi" w:hAnsi="Circular TT Book" w:cs="Calibri"/>
    </w:rPr>
  </w:style>
  <w:style w:type="paragraph" w:customStyle="1" w:styleId="49C0C59ADC8E4B4AA488C216F0754C0F11">
    <w:name w:val="49C0C59ADC8E4B4AA488C216F0754C0F11"/>
    <w:rsid w:val="002A46FD"/>
    <w:pPr>
      <w:spacing w:after="0" w:line="240" w:lineRule="auto"/>
    </w:pPr>
    <w:rPr>
      <w:rFonts w:ascii="Circular TT Book" w:eastAsiaTheme="minorHAnsi" w:hAnsi="Circular TT Book" w:cs="Calibri"/>
    </w:rPr>
  </w:style>
  <w:style w:type="paragraph" w:customStyle="1" w:styleId="5949156AEB0C441FA97235F2885C0BA911">
    <w:name w:val="5949156AEB0C441FA97235F2885C0BA911"/>
    <w:rsid w:val="002A46FD"/>
    <w:pPr>
      <w:spacing w:after="0" w:line="240" w:lineRule="auto"/>
    </w:pPr>
    <w:rPr>
      <w:rFonts w:ascii="Circular TT Book" w:eastAsiaTheme="minorHAnsi" w:hAnsi="Circular TT Book" w:cs="Calibri"/>
    </w:rPr>
  </w:style>
  <w:style w:type="paragraph" w:customStyle="1" w:styleId="A452FA22EABF4890981C3F972768E2F511">
    <w:name w:val="A452FA22EABF4890981C3F972768E2F511"/>
    <w:rsid w:val="002A46FD"/>
    <w:pPr>
      <w:spacing w:after="0" w:line="240" w:lineRule="auto"/>
    </w:pPr>
    <w:rPr>
      <w:rFonts w:ascii="Circular TT Book" w:eastAsiaTheme="minorHAnsi" w:hAnsi="Circular TT Book" w:cs="Calibri"/>
    </w:rPr>
  </w:style>
  <w:style w:type="paragraph" w:customStyle="1" w:styleId="23353FBC91BE4038B47558A55B36C54D">
    <w:name w:val="23353FBC91BE4038B47558A55B36C54D"/>
    <w:rsid w:val="002A46FD"/>
    <w:pPr>
      <w:spacing w:after="0" w:line="240" w:lineRule="auto"/>
    </w:pPr>
    <w:rPr>
      <w:rFonts w:ascii="Circular TT Book" w:eastAsiaTheme="minorHAnsi" w:hAnsi="Circular TT Book" w:cs="Calibri"/>
    </w:rPr>
  </w:style>
  <w:style w:type="paragraph" w:customStyle="1" w:styleId="C72F05AD6EEB42B0A378BEF2917908791">
    <w:name w:val="C72F05AD6EEB42B0A378BEF2917908791"/>
    <w:rsid w:val="002A46FD"/>
    <w:pPr>
      <w:spacing w:after="0" w:line="240" w:lineRule="auto"/>
    </w:pPr>
    <w:rPr>
      <w:rFonts w:ascii="Circular TT Book" w:eastAsiaTheme="minorHAnsi" w:hAnsi="Circular TT Book" w:cs="Calibri"/>
    </w:rPr>
  </w:style>
  <w:style w:type="paragraph" w:customStyle="1" w:styleId="03A67643E33143CE8E529E6C3A82C3C91">
    <w:name w:val="03A67643E33143CE8E529E6C3A82C3C91"/>
    <w:rsid w:val="002A46FD"/>
    <w:pPr>
      <w:spacing w:after="0" w:line="240" w:lineRule="auto"/>
    </w:pPr>
    <w:rPr>
      <w:rFonts w:ascii="Circular TT Book" w:eastAsiaTheme="minorHAnsi" w:hAnsi="Circular TT Book" w:cs="Calibri"/>
    </w:rPr>
  </w:style>
  <w:style w:type="paragraph" w:customStyle="1" w:styleId="D34014511CAC4D6A84285BFD9D4C0BEE10">
    <w:name w:val="D34014511CAC4D6A84285BFD9D4C0BEE10"/>
    <w:rsid w:val="002A46FD"/>
    <w:pPr>
      <w:spacing w:after="0" w:line="240" w:lineRule="auto"/>
    </w:pPr>
    <w:rPr>
      <w:rFonts w:ascii="Circular TT Book" w:eastAsiaTheme="minorHAnsi" w:hAnsi="Circular TT Book" w:cs="Calibri"/>
    </w:rPr>
  </w:style>
  <w:style w:type="paragraph" w:customStyle="1" w:styleId="383FBA4EC80C42859AFC9AB1B2E7637810">
    <w:name w:val="383FBA4EC80C42859AFC9AB1B2E7637810"/>
    <w:rsid w:val="002A46FD"/>
    <w:pPr>
      <w:spacing w:after="0" w:line="240" w:lineRule="auto"/>
    </w:pPr>
    <w:rPr>
      <w:rFonts w:ascii="Circular TT Book" w:eastAsiaTheme="minorHAnsi" w:hAnsi="Circular TT Book" w:cs="Calibri"/>
    </w:rPr>
  </w:style>
  <w:style w:type="paragraph" w:customStyle="1" w:styleId="1AD8235B02CC4EAB834A454D8322295612">
    <w:name w:val="1AD8235B02CC4EAB834A454D8322295612"/>
    <w:rsid w:val="002A46FD"/>
    <w:pPr>
      <w:spacing w:after="0" w:line="240" w:lineRule="auto"/>
    </w:pPr>
    <w:rPr>
      <w:rFonts w:ascii="Circular TT Book" w:eastAsiaTheme="minorHAnsi" w:hAnsi="Circular TT Book" w:cs="Calibri"/>
    </w:rPr>
  </w:style>
  <w:style w:type="paragraph" w:customStyle="1" w:styleId="F7BD3E2B84BD4ED88742E1EC4030A28212">
    <w:name w:val="F7BD3E2B84BD4ED88742E1EC4030A28212"/>
    <w:rsid w:val="002A46FD"/>
    <w:pPr>
      <w:spacing w:after="0" w:line="240" w:lineRule="auto"/>
    </w:pPr>
    <w:rPr>
      <w:rFonts w:ascii="Circular TT Book" w:eastAsiaTheme="minorHAnsi" w:hAnsi="Circular TT Book" w:cs="Calibri"/>
    </w:rPr>
  </w:style>
  <w:style w:type="paragraph" w:customStyle="1" w:styleId="12D890FE99284AF1B8D728AC5227956112">
    <w:name w:val="12D890FE99284AF1B8D728AC5227956112"/>
    <w:rsid w:val="002A46FD"/>
    <w:pPr>
      <w:spacing w:after="0" w:line="240" w:lineRule="auto"/>
    </w:pPr>
    <w:rPr>
      <w:rFonts w:ascii="Circular TT Book" w:eastAsiaTheme="minorHAnsi" w:hAnsi="Circular TT Book" w:cs="Calibri"/>
    </w:rPr>
  </w:style>
  <w:style w:type="paragraph" w:customStyle="1" w:styleId="807D8746F1C74FDAABDB9C56E5CBE3B512">
    <w:name w:val="807D8746F1C74FDAABDB9C56E5CBE3B512"/>
    <w:rsid w:val="002A46FD"/>
    <w:pPr>
      <w:spacing w:after="0" w:line="240" w:lineRule="auto"/>
    </w:pPr>
    <w:rPr>
      <w:rFonts w:ascii="Circular TT Book" w:eastAsiaTheme="minorHAnsi" w:hAnsi="Circular TT Book" w:cs="Calibri"/>
    </w:rPr>
  </w:style>
  <w:style w:type="paragraph" w:customStyle="1" w:styleId="49C0C59ADC8E4B4AA488C216F0754C0F12">
    <w:name w:val="49C0C59ADC8E4B4AA488C216F0754C0F12"/>
    <w:rsid w:val="002A46FD"/>
    <w:pPr>
      <w:spacing w:after="0" w:line="240" w:lineRule="auto"/>
    </w:pPr>
    <w:rPr>
      <w:rFonts w:ascii="Circular TT Book" w:eastAsiaTheme="minorHAnsi" w:hAnsi="Circular TT Book" w:cs="Calibri"/>
    </w:rPr>
  </w:style>
  <w:style w:type="paragraph" w:customStyle="1" w:styleId="5949156AEB0C441FA97235F2885C0BA912">
    <w:name w:val="5949156AEB0C441FA97235F2885C0BA912"/>
    <w:rsid w:val="002A46FD"/>
    <w:pPr>
      <w:spacing w:after="0" w:line="240" w:lineRule="auto"/>
    </w:pPr>
    <w:rPr>
      <w:rFonts w:ascii="Circular TT Book" w:eastAsiaTheme="minorHAnsi" w:hAnsi="Circular TT Book" w:cs="Calibri"/>
    </w:rPr>
  </w:style>
  <w:style w:type="paragraph" w:customStyle="1" w:styleId="A452FA22EABF4890981C3F972768E2F512">
    <w:name w:val="A452FA22EABF4890981C3F972768E2F512"/>
    <w:rsid w:val="002A46FD"/>
    <w:pPr>
      <w:spacing w:after="0" w:line="240" w:lineRule="auto"/>
    </w:pPr>
    <w:rPr>
      <w:rFonts w:ascii="Circular TT Book" w:eastAsiaTheme="minorHAnsi" w:hAnsi="Circular TT Book" w:cs="Calibri"/>
    </w:rPr>
  </w:style>
  <w:style w:type="paragraph" w:customStyle="1" w:styleId="23353FBC91BE4038B47558A55B36C54D1">
    <w:name w:val="23353FBC91BE4038B47558A55B36C54D1"/>
    <w:rsid w:val="002A46FD"/>
    <w:pPr>
      <w:spacing w:after="0" w:line="240" w:lineRule="auto"/>
    </w:pPr>
    <w:rPr>
      <w:rFonts w:ascii="Circular TT Book" w:eastAsiaTheme="minorHAnsi" w:hAnsi="Circular TT Book" w:cs="Calibri"/>
    </w:rPr>
  </w:style>
  <w:style w:type="paragraph" w:customStyle="1" w:styleId="C72F05AD6EEB42B0A378BEF2917908792">
    <w:name w:val="C72F05AD6EEB42B0A378BEF2917908792"/>
    <w:rsid w:val="002A46FD"/>
    <w:pPr>
      <w:spacing w:after="0" w:line="240" w:lineRule="auto"/>
    </w:pPr>
    <w:rPr>
      <w:rFonts w:ascii="Circular TT Book" w:eastAsiaTheme="minorHAnsi" w:hAnsi="Circular TT Book" w:cs="Calibri"/>
    </w:rPr>
  </w:style>
  <w:style w:type="paragraph" w:customStyle="1" w:styleId="03A67643E33143CE8E529E6C3A82C3C92">
    <w:name w:val="03A67643E33143CE8E529E6C3A82C3C92"/>
    <w:rsid w:val="002A46FD"/>
    <w:pPr>
      <w:spacing w:after="0" w:line="240" w:lineRule="auto"/>
    </w:pPr>
    <w:rPr>
      <w:rFonts w:ascii="Circular TT Book" w:eastAsiaTheme="minorHAnsi" w:hAnsi="Circular TT Book" w:cs="Calibri"/>
    </w:rPr>
  </w:style>
  <w:style w:type="paragraph" w:customStyle="1" w:styleId="D34014511CAC4D6A84285BFD9D4C0BEE11">
    <w:name w:val="D34014511CAC4D6A84285BFD9D4C0BEE11"/>
    <w:rsid w:val="002A46FD"/>
    <w:pPr>
      <w:spacing w:after="0" w:line="240" w:lineRule="auto"/>
    </w:pPr>
    <w:rPr>
      <w:rFonts w:ascii="Circular TT Book" w:eastAsiaTheme="minorHAnsi" w:hAnsi="Circular TT Book" w:cs="Calibri"/>
    </w:rPr>
  </w:style>
  <w:style w:type="paragraph" w:customStyle="1" w:styleId="383FBA4EC80C42859AFC9AB1B2E7637811">
    <w:name w:val="383FBA4EC80C42859AFC9AB1B2E7637811"/>
    <w:rsid w:val="002A46FD"/>
    <w:pPr>
      <w:spacing w:after="0" w:line="240" w:lineRule="auto"/>
    </w:pPr>
    <w:rPr>
      <w:rFonts w:ascii="Circular TT Book" w:eastAsiaTheme="minorHAnsi" w:hAnsi="Circular TT Book" w:cs="Calibri"/>
    </w:rPr>
  </w:style>
  <w:style w:type="paragraph" w:customStyle="1" w:styleId="A7D42C45867D49E5AFC1A0B37E8CC366">
    <w:name w:val="A7D42C45867D49E5AFC1A0B37E8CC366"/>
    <w:rsid w:val="002A46FD"/>
  </w:style>
  <w:style w:type="paragraph" w:customStyle="1" w:styleId="B66D6DDFC02C481BB7D543364E6E1752">
    <w:name w:val="B66D6DDFC02C481BB7D543364E6E1752"/>
    <w:rsid w:val="006831B2"/>
  </w:style>
  <w:style w:type="paragraph" w:customStyle="1" w:styleId="7E9184181A33436881AA98A4CDE77038">
    <w:name w:val="7E9184181A33436881AA98A4CDE77038"/>
    <w:rsid w:val="006831B2"/>
  </w:style>
  <w:style w:type="paragraph" w:customStyle="1" w:styleId="59AEBF4086A642EA9A80788CB44D4B4B">
    <w:name w:val="59AEBF4086A642EA9A80788CB44D4B4B"/>
    <w:rsid w:val="005F1368"/>
  </w:style>
  <w:style w:type="paragraph" w:customStyle="1" w:styleId="73D52A3F0A3D48F5BCCEA27879E21CA3">
    <w:name w:val="73D52A3F0A3D48F5BCCEA27879E21CA3"/>
    <w:rsid w:val="005F1368"/>
  </w:style>
  <w:style w:type="paragraph" w:customStyle="1" w:styleId="065D5C3BC9F2460480252562FD4B93AF">
    <w:name w:val="065D5C3BC9F2460480252562FD4B93AF"/>
    <w:rsid w:val="00492AA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DFECBD-C70B-408F-A103-E1318A67FD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Formulaire test 1.dotx</Template>
  <TotalTime>23</TotalTime>
  <Pages>2</Pages>
  <Words>574</Words>
  <Characters>3326</Characters>
  <Application>Microsoft Office Word</Application>
  <DocSecurity>0</DocSecurity>
  <Lines>27</Lines>
  <Paragraphs>7</Paragraphs>
  <ScaleCrop>false</ScaleCrop>
  <HeadingPairs>
    <vt:vector size="2" baseType="variant">
      <vt:variant>
        <vt:lpstr>Titre</vt:lpstr>
      </vt:variant>
      <vt:variant>
        <vt:i4>1</vt:i4>
      </vt:variant>
    </vt:vector>
  </HeadingPairs>
  <TitlesOfParts>
    <vt:vector size="1" baseType="lpstr">
      <vt:lpstr>Notre réf</vt:lpstr>
    </vt:vector>
  </TitlesOfParts>
  <Company>Ville de Lausanne</Company>
  <LinksUpToDate>false</LinksUpToDate>
  <CharactersWithSpaces>3893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Notre réf</dc:title>
  <dc:creator>Cicoletti Marc-Henri</dc:creator>
  <cp:lastModifiedBy>Mercier Isabelle</cp:lastModifiedBy>
  <cp:revision>11</cp:revision>
  <cp:lastPrinted>2024-03-01T10:14:00Z</cp:lastPrinted>
  <dcterms:created xsi:type="dcterms:W3CDTF">2024-02-19T13:32:00Z</dcterms:created>
  <dcterms:modified xsi:type="dcterms:W3CDTF">2024-12-17T13:09:00Z</dcterms:modified>
</cp:coreProperties>
</file>